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0A66" w:rsidRDefault="00966694" w:rsidP="002D6FAA">
      <w:pPr>
        <w:sectPr w:rsidR="00050A66" w:rsidSect="00DD163F">
          <w:footerReference w:type="default" r:id="rId8"/>
          <w:pgSz w:w="11906" w:h="16838" w:code="9"/>
          <w:pgMar w:top="737" w:right="567" w:bottom="1361" w:left="567" w:header="397" w:footer="794" w:gutter="0"/>
          <w:cols w:space="720"/>
          <w:noEndnote/>
        </w:sect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2733040</wp:posOffset>
                </wp:positionV>
                <wp:extent cx="4292600" cy="4285615"/>
                <wp:effectExtent l="12065" t="10160" r="1016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0" cy="4285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8A8" w:rsidRPr="00CC68A8" w:rsidRDefault="00CC68A8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  <w:r w:rsidRPr="00CC68A8">
                              <w:rPr>
                                <w:color w:val="auto"/>
                                <w:sz w:val="42"/>
                              </w:rPr>
                              <w:t>I can use capital letters at the start of a sentence and for a proper noun.</w:t>
                            </w:r>
                          </w:p>
                          <w:p w:rsidR="00CC68A8" w:rsidRPr="00CC68A8" w:rsidRDefault="00CC68A8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CC68A8" w:rsidRPr="00CC68A8" w:rsidRDefault="00CC68A8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  <w:r w:rsidRPr="00CC68A8">
                              <w:rPr>
                                <w:color w:val="auto"/>
                                <w:sz w:val="42"/>
                              </w:rPr>
                              <w:t>I can use full stops at the end of a sentence.</w:t>
                            </w:r>
                          </w:p>
                          <w:p w:rsidR="00CC68A8" w:rsidRPr="00CC68A8" w:rsidRDefault="00CC68A8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CC68A8" w:rsidRPr="00CC68A8" w:rsidRDefault="00CC68A8">
                            <w:pPr>
                              <w:rPr>
                                <w:sz w:val="42"/>
                              </w:rPr>
                            </w:pPr>
                            <w:r w:rsidRPr="00CC68A8">
                              <w:rPr>
                                <w:color w:val="auto"/>
                                <w:sz w:val="42"/>
                              </w:rPr>
                              <w:t>I do not have capital letters in the middle of a word or a sentence.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3.35pt;margin-top:215.2pt;width:338pt;height:337.4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">
                <v:textbox>
                  <w:txbxContent>
                    <w:p w:rsidR="00CC68A8" w:rsidRPr="00CC68A8" w:rsidRDefault="00CC68A8">
                      <w:pPr>
                        <w:rPr>
                          <w:color w:val="auto"/>
                          <w:sz w:val="42"/>
                        </w:rPr>
                      </w:pPr>
                      <w:r w:rsidRPr="00CC68A8">
                        <w:rPr>
                          <w:color w:val="auto"/>
                          <w:sz w:val="42"/>
                        </w:rPr>
                        <w:t>I can use capital letters at the start of a sentence and for a proper noun.</w:t>
                      </w:r>
                    </w:p>
                    <w:p w:rsidR="00CC68A8" w:rsidRPr="00CC68A8" w:rsidRDefault="00CC68A8">
                      <w:pPr>
                        <w:rPr>
                          <w:color w:val="auto"/>
                          <w:sz w:val="42"/>
                        </w:rPr>
                      </w:pPr>
                    </w:p>
                    <w:p w:rsidR="00CC68A8" w:rsidRPr="00CC68A8" w:rsidRDefault="00CC68A8">
                      <w:pPr>
                        <w:rPr>
                          <w:color w:val="auto"/>
                          <w:sz w:val="42"/>
                        </w:rPr>
                      </w:pPr>
                      <w:r w:rsidRPr="00CC68A8">
                        <w:rPr>
                          <w:color w:val="auto"/>
                          <w:sz w:val="42"/>
                        </w:rPr>
                        <w:t>I can use full stops at the end of a sentence.</w:t>
                      </w:r>
                    </w:p>
                    <w:p w:rsidR="00CC68A8" w:rsidRPr="00CC68A8" w:rsidRDefault="00CC68A8">
                      <w:pPr>
                        <w:rPr>
                          <w:color w:val="auto"/>
                          <w:sz w:val="42"/>
                        </w:rPr>
                      </w:pPr>
                    </w:p>
                    <w:p w:rsidR="00CC68A8" w:rsidRPr="00CC68A8" w:rsidRDefault="00CC68A8">
                      <w:pPr>
                        <w:rPr>
                          <w:sz w:val="42"/>
                        </w:rPr>
                      </w:pPr>
                      <w:r w:rsidRPr="00CC68A8">
                        <w:rPr>
                          <w:color w:val="auto"/>
                          <w:sz w:val="42"/>
                        </w:rPr>
                        <w:t>I do not have capital letters in the middle of a word or a sentence.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1470660</wp:posOffset>
            </wp:positionV>
            <wp:extent cx="6837680" cy="6823710"/>
            <wp:effectExtent l="0" t="0" r="0" b="0"/>
            <wp:wrapNone/>
            <wp:docPr id="24" name="Picture 5" descr="Jupi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upi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6192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3337560</wp:posOffset>
                </wp:positionV>
                <wp:extent cx="4759960" cy="2671445"/>
                <wp:effectExtent l="12065" t="5080" r="9525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9960" cy="267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8A8" w:rsidRPr="00CC68A8" w:rsidRDefault="00CC68A8">
                            <w:pPr>
                              <w:rPr>
                                <w:color w:val="auto"/>
                                <w:sz w:val="44"/>
                              </w:rPr>
                            </w:pPr>
                            <w:r w:rsidRPr="00CC68A8">
                              <w:rPr>
                                <w:color w:val="auto"/>
                                <w:sz w:val="44"/>
                              </w:rPr>
                              <w:t>I can use question marks at the end of a question.</w:t>
                            </w:r>
                          </w:p>
                          <w:p w:rsidR="00CC68A8" w:rsidRPr="00CC68A8" w:rsidRDefault="00CC68A8">
                            <w:pPr>
                              <w:rPr>
                                <w:color w:val="auto"/>
                                <w:sz w:val="44"/>
                              </w:rPr>
                            </w:pPr>
                          </w:p>
                          <w:p w:rsidR="00CC68A8" w:rsidRPr="00CC68A8" w:rsidRDefault="00CC68A8">
                            <w:pPr>
                              <w:rPr>
                                <w:sz w:val="44"/>
                              </w:rPr>
                            </w:pPr>
                            <w:r w:rsidRPr="00CC68A8">
                              <w:rPr>
                                <w:color w:val="auto"/>
                                <w:sz w:val="44"/>
                              </w:rPr>
                              <w:t>I can use exclamation marks to show strong emotion i.e. surprise or anger.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93.35pt;margin-top:262.8pt;width:374.8pt;height:210.3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">
                <v:textbox>
                  <w:txbxContent>
                    <w:p w:rsidR="00CC68A8" w:rsidRPr="00CC68A8" w:rsidRDefault="00CC68A8">
                      <w:pPr>
                        <w:rPr>
                          <w:color w:val="auto"/>
                          <w:sz w:val="44"/>
                        </w:rPr>
                      </w:pPr>
                      <w:r w:rsidRPr="00CC68A8">
                        <w:rPr>
                          <w:color w:val="auto"/>
                          <w:sz w:val="44"/>
                        </w:rPr>
                        <w:t>I can use question marks at the end of a question.</w:t>
                      </w:r>
                    </w:p>
                    <w:p w:rsidR="00CC68A8" w:rsidRPr="00CC68A8" w:rsidRDefault="00CC68A8">
                      <w:pPr>
                        <w:rPr>
                          <w:color w:val="auto"/>
                          <w:sz w:val="44"/>
                        </w:rPr>
                      </w:pPr>
                    </w:p>
                    <w:p w:rsidR="00CC68A8" w:rsidRPr="00CC68A8" w:rsidRDefault="00CC68A8">
                      <w:pPr>
                        <w:rPr>
                          <w:sz w:val="44"/>
                        </w:rPr>
                      </w:pPr>
                      <w:r w:rsidRPr="00CC68A8">
                        <w:rPr>
                          <w:color w:val="auto"/>
                          <w:sz w:val="44"/>
                        </w:rPr>
                        <w:t>I can use exclamation marks to show strong emotion i.e. surprise or anger.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1251585</wp:posOffset>
            </wp:positionV>
            <wp:extent cx="6837680" cy="6837680"/>
            <wp:effectExtent l="0" t="0" r="0" b="0"/>
            <wp:wrapNone/>
            <wp:docPr id="22" name="Picture 6" descr="KS2-Ea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S2-Earth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>
                <wp:simplePos x="0" y="0"/>
                <wp:positionH relativeFrom="column">
                  <wp:posOffset>1261745</wp:posOffset>
                </wp:positionH>
                <wp:positionV relativeFrom="paragraph">
                  <wp:posOffset>3851910</wp:posOffset>
                </wp:positionV>
                <wp:extent cx="4337685" cy="2538095"/>
                <wp:effectExtent l="12065" t="5080" r="12700" b="9525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7685" cy="2538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8A8" w:rsidRPr="009E05DC" w:rsidRDefault="00CC68A8">
                            <w:pPr>
                              <w:rPr>
                                <w:sz w:val="42"/>
                              </w:rPr>
                            </w:pPr>
                            <w:r w:rsidRPr="009E05DC">
                              <w:rPr>
                                <w:sz w:val="42"/>
                              </w:rPr>
                              <w:t>I can use commas to separate items in a list e.g.</w:t>
                            </w:r>
                          </w:p>
                          <w:p w:rsidR="00CC68A8" w:rsidRPr="009E05DC" w:rsidRDefault="00CC68A8">
                            <w:pPr>
                              <w:rPr>
                                <w:sz w:val="42"/>
                              </w:rPr>
                            </w:pPr>
                          </w:p>
                          <w:p w:rsidR="00CC68A8" w:rsidRPr="009E05DC" w:rsidRDefault="00CC68A8">
                            <w:pPr>
                              <w:rPr>
                                <w:sz w:val="42"/>
                              </w:rPr>
                            </w:pPr>
                            <w:r w:rsidRPr="009E05DC">
                              <w:rPr>
                                <w:sz w:val="42"/>
                              </w:rPr>
                              <w:t xml:space="preserve">The </w:t>
                            </w:r>
                            <w:r w:rsidR="009E05DC" w:rsidRPr="009E05DC">
                              <w:rPr>
                                <w:sz w:val="42"/>
                              </w:rPr>
                              <w:t>ferocious, fire-breathing dragon flew through the pitch-black, terrifying sky.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99.35pt;margin-top:303.3pt;width:341.55pt;height:199.8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">
                <v:textbox>
                  <w:txbxContent>
                    <w:p w:rsidR="00CC68A8" w:rsidRPr="009E05DC" w:rsidRDefault="00CC68A8">
                      <w:pPr>
                        <w:rPr>
                          <w:sz w:val="42"/>
                        </w:rPr>
                      </w:pPr>
                      <w:r w:rsidRPr="009E05DC">
                        <w:rPr>
                          <w:sz w:val="42"/>
                        </w:rPr>
                        <w:t>I can use commas to separate items in a list e.g.</w:t>
                      </w:r>
                    </w:p>
                    <w:p w:rsidR="00CC68A8" w:rsidRPr="009E05DC" w:rsidRDefault="00CC68A8">
                      <w:pPr>
                        <w:rPr>
                          <w:sz w:val="42"/>
                        </w:rPr>
                      </w:pPr>
                    </w:p>
                    <w:p w:rsidR="00CC68A8" w:rsidRPr="009E05DC" w:rsidRDefault="00CC68A8">
                      <w:pPr>
                        <w:rPr>
                          <w:sz w:val="42"/>
                        </w:rPr>
                      </w:pPr>
                      <w:r w:rsidRPr="009E05DC">
                        <w:rPr>
                          <w:sz w:val="42"/>
                        </w:rPr>
                        <w:t xml:space="preserve">The </w:t>
                      </w:r>
                      <w:r w:rsidR="009E05DC" w:rsidRPr="009E05DC">
                        <w:rPr>
                          <w:sz w:val="42"/>
                        </w:rPr>
                        <w:t>ferocious, fire-breathing dragon flew through the pitch-black, terrifying sky.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1456055</wp:posOffset>
            </wp:positionV>
            <wp:extent cx="6837680" cy="6823710"/>
            <wp:effectExtent l="0" t="0" r="0" b="0"/>
            <wp:wrapNone/>
            <wp:docPr id="20" name="Picture 7" descr="M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r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995045</wp:posOffset>
                </wp:positionH>
                <wp:positionV relativeFrom="paragraph">
                  <wp:posOffset>2770505</wp:posOffset>
                </wp:positionV>
                <wp:extent cx="5004435" cy="4528820"/>
                <wp:effectExtent l="12065" t="9525" r="12700" b="508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4435" cy="4528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5DC" w:rsidRPr="009E05DC" w:rsidRDefault="009E05DC">
                            <w:pPr>
                              <w:rPr>
                                <w:color w:val="auto"/>
                                <w:sz w:val="34"/>
                              </w:rPr>
                            </w:pPr>
                            <w:r w:rsidRPr="009E05DC">
                              <w:rPr>
                                <w:color w:val="auto"/>
                                <w:sz w:val="34"/>
                              </w:rPr>
                              <w:t>I can use apostrophes to show contractions e.g.</w:t>
                            </w:r>
                          </w:p>
                          <w:p w:rsidR="009E05DC" w:rsidRPr="009E05DC" w:rsidRDefault="009E05DC">
                            <w:pPr>
                              <w:rPr>
                                <w:color w:val="auto"/>
                                <w:sz w:val="34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  <w:proofErr w:type="gramStart"/>
                            <w:r w:rsidRPr="009E05DC">
                              <w:rPr>
                                <w:color w:val="auto"/>
                                <w:sz w:val="34"/>
                              </w:rPr>
                              <w:t>did</w:t>
                            </w:r>
                            <w:proofErr w:type="gramEnd"/>
                            <w:r w:rsidRPr="009E05DC">
                              <w:rPr>
                                <w:color w:val="auto"/>
                                <w:sz w:val="34"/>
                              </w:rPr>
                              <w:t xml:space="preserve"> not = didn’t</w:t>
                            </w: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left"/>
                              <w:rPr>
                                <w:color w:val="auto"/>
                                <w:sz w:val="34"/>
                              </w:rPr>
                            </w:pPr>
                            <w:r w:rsidRPr="009E05DC">
                              <w:rPr>
                                <w:color w:val="auto"/>
                                <w:sz w:val="34"/>
                              </w:rPr>
                              <w:t>I can use apostrophes to show singular possession e.g.</w:t>
                            </w: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  <w:r w:rsidRPr="009E05DC">
                              <w:rPr>
                                <w:color w:val="auto"/>
                                <w:sz w:val="34"/>
                              </w:rPr>
                              <w:t>Miss Kinsella’s cup.</w:t>
                            </w: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  <w:r w:rsidRPr="009E05DC">
                              <w:rPr>
                                <w:color w:val="auto"/>
                                <w:sz w:val="34"/>
                              </w:rPr>
                              <w:t>The boy’s football.</w:t>
                            </w: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4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sz w:val="34"/>
                              </w:rPr>
                            </w:pPr>
                            <w:r w:rsidRPr="009E05DC">
                              <w:rPr>
                                <w:color w:val="auto"/>
                                <w:sz w:val="34"/>
                              </w:rPr>
                              <w:t>A tiger’s tail.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78.35pt;margin-top:218.15pt;width:394.05pt;height:356.6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">
                <v:textbox>
                  <w:txbxContent>
                    <w:p w:rsidR="009E05DC" w:rsidRPr="009E05DC" w:rsidRDefault="009E05DC">
                      <w:pPr>
                        <w:rPr>
                          <w:color w:val="auto"/>
                          <w:sz w:val="34"/>
                        </w:rPr>
                      </w:pPr>
                      <w:r w:rsidRPr="009E05DC">
                        <w:rPr>
                          <w:color w:val="auto"/>
                          <w:sz w:val="34"/>
                        </w:rPr>
                        <w:t>I can use apostrophes to show contractions e.g.</w:t>
                      </w:r>
                    </w:p>
                    <w:p w:rsidR="009E05DC" w:rsidRPr="009E05DC" w:rsidRDefault="009E05DC">
                      <w:pPr>
                        <w:rPr>
                          <w:color w:val="auto"/>
                          <w:sz w:val="34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  <w:proofErr w:type="gramStart"/>
                      <w:r w:rsidRPr="009E05DC">
                        <w:rPr>
                          <w:color w:val="auto"/>
                          <w:sz w:val="34"/>
                        </w:rPr>
                        <w:t>did</w:t>
                      </w:r>
                      <w:proofErr w:type="gramEnd"/>
                      <w:r w:rsidRPr="009E05DC">
                        <w:rPr>
                          <w:color w:val="auto"/>
                          <w:sz w:val="34"/>
                        </w:rPr>
                        <w:t xml:space="preserve"> not = didn’t</w:t>
                      </w: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</w:p>
                    <w:p w:rsidR="009E05DC" w:rsidRPr="009E05DC" w:rsidRDefault="009E05DC" w:rsidP="009E05DC">
                      <w:pPr>
                        <w:jc w:val="left"/>
                        <w:rPr>
                          <w:color w:val="auto"/>
                          <w:sz w:val="34"/>
                        </w:rPr>
                      </w:pPr>
                      <w:r w:rsidRPr="009E05DC">
                        <w:rPr>
                          <w:color w:val="auto"/>
                          <w:sz w:val="34"/>
                        </w:rPr>
                        <w:t>I can use apostrophes to show singular possession e.g.</w:t>
                      </w: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  <w:r w:rsidRPr="009E05DC">
                        <w:rPr>
                          <w:color w:val="auto"/>
                          <w:sz w:val="34"/>
                        </w:rPr>
                        <w:t>Miss Kinsella’s cup.</w:t>
                      </w: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  <w:r w:rsidRPr="009E05DC">
                        <w:rPr>
                          <w:color w:val="auto"/>
                          <w:sz w:val="34"/>
                        </w:rPr>
                        <w:t>The boy’s football.</w:t>
                      </w: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4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sz w:val="34"/>
                        </w:rPr>
                      </w:pPr>
                      <w:r w:rsidRPr="009E05DC">
                        <w:rPr>
                          <w:color w:val="auto"/>
                          <w:sz w:val="34"/>
                        </w:rPr>
                        <w:t>A tiger’s tail.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1019810</wp:posOffset>
            </wp:positionV>
            <wp:extent cx="6837680" cy="7697470"/>
            <wp:effectExtent l="0" t="0" r="0" b="0"/>
            <wp:wrapNone/>
            <wp:docPr id="18" name="Picture 8" descr="Merc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rcur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1014095</wp:posOffset>
                </wp:positionH>
                <wp:positionV relativeFrom="paragraph">
                  <wp:posOffset>3513455</wp:posOffset>
                </wp:positionV>
                <wp:extent cx="4852035" cy="2609215"/>
                <wp:effectExtent l="12065" t="9525" r="12700" b="1016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2035" cy="260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5DC" w:rsidRPr="009E05DC" w:rsidRDefault="009E05DC">
                            <w:pPr>
                              <w:rPr>
                                <w:color w:val="auto"/>
                                <w:sz w:val="46"/>
                              </w:rPr>
                            </w:pPr>
                            <w:r w:rsidRPr="009E05DC">
                              <w:rPr>
                                <w:color w:val="auto"/>
                                <w:sz w:val="46"/>
                              </w:rPr>
                              <w:t>I can use inverted commas to punctuate direct speech e.g.</w:t>
                            </w:r>
                          </w:p>
                          <w:p w:rsidR="009E05DC" w:rsidRPr="009E05DC" w:rsidRDefault="009E05DC">
                            <w:pPr>
                              <w:rPr>
                                <w:color w:val="auto"/>
                                <w:sz w:val="46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sz w:val="46"/>
                              </w:rPr>
                            </w:pPr>
                            <w:r w:rsidRPr="009E05DC">
                              <w:rPr>
                                <w:color w:val="auto"/>
                                <w:sz w:val="46"/>
                              </w:rPr>
                              <w:t xml:space="preserve">“I would like to go to the </w:t>
                            </w:r>
                            <w:proofErr w:type="gramStart"/>
                            <w:r w:rsidRPr="009E05DC">
                              <w:rPr>
                                <w:color w:val="auto"/>
                                <w:sz w:val="46"/>
                              </w:rPr>
                              <w:t>park</w:t>
                            </w:r>
                            <w:proofErr w:type="gramEnd"/>
                            <w:r w:rsidRPr="009E05DC">
                              <w:rPr>
                                <w:color w:val="auto"/>
                                <w:sz w:val="46"/>
                              </w:rPr>
                              <w:t>” said Shaun.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79.85pt;margin-top:276.65pt;width:382.05pt;height:205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MvLgIAAFkEAAAOAAAAZHJzL2Uyb0RvYy54bWysVNtu2zAMfR+wfxD0vtjx4j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">
                <v:textbox>
                  <w:txbxContent>
                    <w:p w:rsidR="009E05DC" w:rsidRPr="009E05DC" w:rsidRDefault="009E05DC">
                      <w:pPr>
                        <w:rPr>
                          <w:color w:val="auto"/>
                          <w:sz w:val="46"/>
                        </w:rPr>
                      </w:pPr>
                      <w:r w:rsidRPr="009E05DC">
                        <w:rPr>
                          <w:color w:val="auto"/>
                          <w:sz w:val="46"/>
                        </w:rPr>
                        <w:t>I can use inverted commas to punctuate direct speech e.g.</w:t>
                      </w:r>
                    </w:p>
                    <w:p w:rsidR="009E05DC" w:rsidRPr="009E05DC" w:rsidRDefault="009E05DC">
                      <w:pPr>
                        <w:rPr>
                          <w:color w:val="auto"/>
                          <w:sz w:val="46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sz w:val="46"/>
                        </w:rPr>
                      </w:pPr>
                      <w:r w:rsidRPr="009E05DC">
                        <w:rPr>
                          <w:color w:val="auto"/>
                          <w:sz w:val="46"/>
                        </w:rPr>
                        <w:t xml:space="preserve">“I would like to go to the </w:t>
                      </w:r>
                      <w:proofErr w:type="gramStart"/>
                      <w:r w:rsidRPr="009E05DC">
                        <w:rPr>
                          <w:color w:val="auto"/>
                          <w:sz w:val="46"/>
                        </w:rPr>
                        <w:t>park</w:t>
                      </w:r>
                      <w:proofErr w:type="gramEnd"/>
                      <w:r w:rsidRPr="009E05DC">
                        <w:rPr>
                          <w:color w:val="auto"/>
                          <w:sz w:val="46"/>
                        </w:rPr>
                        <w:t>” said Shaun.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1470025</wp:posOffset>
            </wp:positionV>
            <wp:extent cx="6837680" cy="6823710"/>
            <wp:effectExtent l="0" t="0" r="0" b="0"/>
            <wp:wrapNone/>
            <wp:docPr id="16" name="Picture 9" descr="m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oo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1414145</wp:posOffset>
                </wp:positionH>
                <wp:positionV relativeFrom="paragraph">
                  <wp:posOffset>2804160</wp:posOffset>
                </wp:positionV>
                <wp:extent cx="4204335" cy="3828415"/>
                <wp:effectExtent l="12065" t="5080" r="12700" b="508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4335" cy="3828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5DC" w:rsidRPr="009E05DC" w:rsidRDefault="009E05DC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  <w:r w:rsidRPr="009E05DC">
                              <w:rPr>
                                <w:color w:val="auto"/>
                                <w:sz w:val="36"/>
                              </w:rPr>
                              <w:t>I can use inverted commas and other punctuation to punctuate direct speech e.g.</w:t>
                            </w:r>
                          </w:p>
                          <w:p w:rsidR="009E05DC" w:rsidRDefault="009E05DC" w:rsidP="009E05DC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6"/>
                              </w:rPr>
                            </w:pPr>
                            <w:r w:rsidRPr="009E05DC">
                              <w:rPr>
                                <w:color w:val="auto"/>
                                <w:sz w:val="36"/>
                              </w:rPr>
                              <w:t>“Can we go to the park please?” asked Shaun.</w:t>
                            </w: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color w:val="auto"/>
                                <w:sz w:val="36"/>
                              </w:rPr>
                            </w:pPr>
                          </w:p>
                          <w:p w:rsidR="009E05DC" w:rsidRPr="009E05DC" w:rsidRDefault="009E05DC" w:rsidP="009E05DC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9E05DC">
                              <w:rPr>
                                <w:color w:val="auto"/>
                                <w:sz w:val="36"/>
                              </w:rPr>
                              <w:t>“When I went to the park,” said Shaun, “I had a great day!”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11.35pt;margin-top:220.8pt;width:331.05pt;height:301.4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">
                <v:textbox>
                  <w:txbxContent>
                    <w:p w:rsidR="009E05DC" w:rsidRPr="009E05DC" w:rsidRDefault="009E05DC">
                      <w:pPr>
                        <w:rPr>
                          <w:color w:val="auto"/>
                          <w:sz w:val="36"/>
                        </w:rPr>
                      </w:pPr>
                      <w:r w:rsidRPr="009E05DC">
                        <w:rPr>
                          <w:color w:val="auto"/>
                          <w:sz w:val="36"/>
                        </w:rPr>
                        <w:t>I can use inverted commas and other punctuation to punctuate direct speech e.g.</w:t>
                      </w:r>
                    </w:p>
                    <w:p w:rsidR="009E05DC" w:rsidRDefault="009E05DC" w:rsidP="009E05DC">
                      <w:pPr>
                        <w:rPr>
                          <w:color w:val="auto"/>
                          <w:sz w:val="36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6"/>
                        </w:rPr>
                      </w:pPr>
                      <w:r w:rsidRPr="009E05DC">
                        <w:rPr>
                          <w:color w:val="auto"/>
                          <w:sz w:val="36"/>
                        </w:rPr>
                        <w:t>“Can we go to the park please?” asked Shaun.</w:t>
                      </w:r>
                    </w:p>
                    <w:p w:rsidR="009E05DC" w:rsidRPr="009E05DC" w:rsidRDefault="009E05DC" w:rsidP="009E05DC">
                      <w:pPr>
                        <w:jc w:val="center"/>
                        <w:rPr>
                          <w:color w:val="auto"/>
                          <w:sz w:val="36"/>
                        </w:rPr>
                      </w:pPr>
                    </w:p>
                    <w:p w:rsidR="009E05DC" w:rsidRPr="009E05DC" w:rsidRDefault="009E05DC" w:rsidP="009E05DC">
                      <w:pPr>
                        <w:jc w:val="center"/>
                        <w:rPr>
                          <w:sz w:val="36"/>
                        </w:rPr>
                      </w:pPr>
                      <w:r w:rsidRPr="009E05DC">
                        <w:rPr>
                          <w:color w:val="auto"/>
                          <w:sz w:val="36"/>
                        </w:rPr>
                        <w:t>“When I went to the park,” said Shaun, “I had a great day!”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1469390</wp:posOffset>
            </wp:positionV>
            <wp:extent cx="6823710" cy="6823710"/>
            <wp:effectExtent l="0" t="0" r="0" b="0"/>
            <wp:wrapNone/>
            <wp:docPr id="10" name="Picture 10" descr="Planet-Neptu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lanet-Neptun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71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2637155</wp:posOffset>
                </wp:positionV>
                <wp:extent cx="4471035" cy="4743450"/>
                <wp:effectExtent l="12065" t="9525" r="12700" b="952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035" cy="474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613C" w:rsidRPr="0022613C" w:rsidRDefault="0022613C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  <w:r w:rsidRPr="0022613C">
                              <w:rPr>
                                <w:color w:val="auto"/>
                                <w:sz w:val="42"/>
                              </w:rPr>
                              <w:t>I can use apostrophes to mark plural possession e.g.</w:t>
                            </w:r>
                          </w:p>
                          <w:p w:rsidR="0022613C" w:rsidRPr="0022613C" w:rsidRDefault="0022613C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  <w:r w:rsidRPr="0022613C">
                              <w:rPr>
                                <w:color w:val="auto"/>
                                <w:sz w:val="42"/>
                              </w:rPr>
                              <w:t>The girls’ coats.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  <w:r w:rsidRPr="0022613C">
                              <w:rPr>
                                <w:color w:val="auto"/>
                                <w:sz w:val="42"/>
                              </w:rPr>
                              <w:t>The kittens’ bowls.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sz w:val="42"/>
                              </w:rPr>
                            </w:pPr>
                            <w:r w:rsidRPr="0022613C">
                              <w:rPr>
                                <w:color w:val="auto"/>
                                <w:sz w:val="42"/>
                              </w:rPr>
                              <w:t>The children’s classroom.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93.35pt;margin-top:207.65pt;width:352.05pt;height:373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">
                <v:textbox>
                  <w:txbxContent>
                    <w:p w:rsidR="0022613C" w:rsidRPr="0022613C" w:rsidRDefault="0022613C">
                      <w:pPr>
                        <w:rPr>
                          <w:color w:val="auto"/>
                          <w:sz w:val="42"/>
                        </w:rPr>
                      </w:pPr>
                      <w:r w:rsidRPr="0022613C">
                        <w:rPr>
                          <w:color w:val="auto"/>
                          <w:sz w:val="42"/>
                        </w:rPr>
                        <w:t>I can use apostrophes to mark plural possession e.g.</w:t>
                      </w:r>
                    </w:p>
                    <w:p w:rsidR="0022613C" w:rsidRPr="0022613C" w:rsidRDefault="0022613C">
                      <w:pPr>
                        <w:rPr>
                          <w:color w:val="auto"/>
                          <w:sz w:val="42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  <w:r w:rsidRPr="0022613C">
                        <w:rPr>
                          <w:color w:val="auto"/>
                          <w:sz w:val="42"/>
                        </w:rPr>
                        <w:t>The girls’ coats.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  <w:r w:rsidRPr="0022613C">
                        <w:rPr>
                          <w:color w:val="auto"/>
                          <w:sz w:val="42"/>
                        </w:rPr>
                        <w:t>The kittens’ bowls.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sz w:val="42"/>
                        </w:rPr>
                      </w:pPr>
                      <w:r w:rsidRPr="0022613C">
                        <w:rPr>
                          <w:color w:val="auto"/>
                          <w:sz w:val="42"/>
                        </w:rPr>
                        <w:t>The children’s classroom.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1456055</wp:posOffset>
            </wp:positionV>
            <wp:extent cx="6837680" cy="6823710"/>
            <wp:effectExtent l="0" t="0" r="0" b="0"/>
            <wp:wrapNone/>
            <wp:docPr id="11" name="Picture 11" descr="plu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lu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1471295</wp:posOffset>
                </wp:positionH>
                <wp:positionV relativeFrom="paragraph">
                  <wp:posOffset>3223260</wp:posOffset>
                </wp:positionV>
                <wp:extent cx="3823335" cy="3352165"/>
                <wp:effectExtent l="12065" t="5080" r="12700" b="508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3335" cy="3352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613C" w:rsidRPr="0022613C" w:rsidRDefault="0022613C">
                            <w:pPr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I can use commas after fronted adverbials e.g.</w:t>
                            </w:r>
                          </w:p>
                          <w:p w:rsidR="0022613C" w:rsidRPr="0022613C" w:rsidRDefault="0022613C">
                            <w:pPr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Suddenly,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 xml:space="preserve">Furthermore, 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 xml:space="preserve">Later that day,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15.85pt;margin-top:253.8pt;width:301.05pt;height:263.9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">
                <v:textbox>
                  <w:txbxContent>
                    <w:p w:rsidR="0022613C" w:rsidRPr="0022613C" w:rsidRDefault="0022613C">
                      <w:pPr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I can use commas after fronted adverbials e.g.</w:t>
                      </w:r>
                    </w:p>
                    <w:p w:rsidR="0022613C" w:rsidRPr="0022613C" w:rsidRDefault="0022613C">
                      <w:pPr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Suddenly,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 xml:space="preserve">Furthermore, 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 xml:space="preserve">Later that day,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841375</wp:posOffset>
            </wp:positionH>
            <wp:positionV relativeFrom="paragraph">
              <wp:posOffset>0</wp:posOffset>
            </wp:positionV>
            <wp:extent cx="5144770" cy="9763760"/>
            <wp:effectExtent l="0" t="0" r="0" b="0"/>
            <wp:wrapNone/>
            <wp:docPr id="12" name="Picture 12" descr="satu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atur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976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992505</wp:posOffset>
                </wp:positionH>
                <wp:positionV relativeFrom="paragraph">
                  <wp:posOffset>2766060</wp:posOffset>
                </wp:positionV>
                <wp:extent cx="4991100" cy="4247515"/>
                <wp:effectExtent l="9525" t="5080" r="9525" b="508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100" cy="424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613C" w:rsidRPr="0022613C" w:rsidRDefault="0022613C">
                            <w:pPr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I can use brackets, dashes and commas to mark parenthesis e.g.</w:t>
                            </w:r>
                          </w:p>
                          <w:p w:rsidR="0022613C" w:rsidRPr="0022613C" w:rsidRDefault="0022613C">
                            <w:pPr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The girl (who had purple hair) was wearing a blue coat.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My brother – aged only four – can ride a bike.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38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sz w:val="38"/>
                              </w:rPr>
                            </w:pPr>
                            <w:r w:rsidRPr="0022613C">
                              <w:rPr>
                                <w:color w:val="auto"/>
                                <w:sz w:val="38"/>
                              </w:rPr>
                              <w:t>The man was strolling, even though he was late, to the bus stop.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78.15pt;margin-top:217.8pt;width:393pt;height:334.4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">
                <v:textbox>
                  <w:txbxContent>
                    <w:p w:rsidR="0022613C" w:rsidRPr="0022613C" w:rsidRDefault="0022613C">
                      <w:pPr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I can use brackets, dashes and commas to mark parenthesis e.g.</w:t>
                      </w:r>
                    </w:p>
                    <w:p w:rsidR="0022613C" w:rsidRPr="0022613C" w:rsidRDefault="0022613C">
                      <w:pPr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The girl (who had purple hair) was wearing a blue coat.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My brother – aged only four – can ride a bike.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38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sz w:val="38"/>
                        </w:rPr>
                      </w:pPr>
                      <w:r w:rsidRPr="0022613C">
                        <w:rPr>
                          <w:color w:val="auto"/>
                          <w:sz w:val="38"/>
                        </w:rPr>
                        <w:t>The man was strolling, even though he was late, to the bus stop.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1251585</wp:posOffset>
            </wp:positionV>
            <wp:extent cx="6837680" cy="6851015"/>
            <wp:effectExtent l="0" t="0" r="0" b="0"/>
            <wp:wrapNone/>
            <wp:docPr id="13" name="Picture 13" descr="s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u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5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A66" w:rsidRDefault="00966694" w:rsidP="002D6FAA">
      <w:pPr>
        <w:sectPr w:rsidR="00050A66" w:rsidSect="00DD163F">
          <w:pgSz w:w="11906" w:h="16838" w:code="9"/>
          <w:pgMar w:top="737" w:right="567" w:bottom="1361" w:left="567" w:header="397" w:footer="794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1052195</wp:posOffset>
                </wp:positionH>
                <wp:positionV relativeFrom="paragraph">
                  <wp:posOffset>2503805</wp:posOffset>
                </wp:positionV>
                <wp:extent cx="4756785" cy="4629150"/>
                <wp:effectExtent l="12065" t="9525" r="12700" b="952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785" cy="462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613C" w:rsidRPr="0022613C" w:rsidRDefault="0022613C">
                            <w:pPr>
                              <w:rPr>
                                <w:color w:val="auto"/>
                                <w:sz w:val="46"/>
                              </w:rPr>
                            </w:pPr>
                            <w:r w:rsidRPr="0022613C">
                              <w:rPr>
                                <w:color w:val="auto"/>
                                <w:sz w:val="46"/>
                              </w:rPr>
                              <w:t>I can use commas to clarify meaning and avoid ambiguity e.g.</w:t>
                            </w:r>
                          </w:p>
                          <w:p w:rsidR="0022613C" w:rsidRPr="0022613C" w:rsidRDefault="0022613C">
                            <w:pPr>
                              <w:rPr>
                                <w:color w:val="auto"/>
                                <w:sz w:val="46"/>
                              </w:rPr>
                            </w:pPr>
                          </w:p>
                          <w:p w:rsidR="0022613C" w:rsidRPr="0022613C" w:rsidRDefault="0022613C">
                            <w:pPr>
                              <w:rPr>
                                <w:color w:val="auto"/>
                                <w:sz w:val="46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6"/>
                              </w:rPr>
                            </w:pPr>
                            <w:r w:rsidRPr="0022613C">
                              <w:rPr>
                                <w:color w:val="auto"/>
                                <w:sz w:val="46"/>
                              </w:rPr>
                              <w:t>Shoot, Grandad!</w:t>
                            </w: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color w:val="auto"/>
                                <w:sz w:val="46"/>
                              </w:rPr>
                            </w:pPr>
                          </w:p>
                          <w:p w:rsidR="0022613C" w:rsidRPr="0022613C" w:rsidRDefault="0022613C" w:rsidP="0022613C">
                            <w:pPr>
                              <w:jc w:val="center"/>
                              <w:rPr>
                                <w:sz w:val="46"/>
                              </w:rPr>
                            </w:pPr>
                            <w:r w:rsidRPr="0022613C">
                              <w:rPr>
                                <w:color w:val="auto"/>
                                <w:sz w:val="46"/>
                              </w:rPr>
                              <w:t>I enjoy eating, dogs and my family.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82.85pt;margin-top:197.15pt;width:374.55pt;height:364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">
                <v:textbox>
                  <w:txbxContent>
                    <w:p w:rsidR="0022613C" w:rsidRPr="0022613C" w:rsidRDefault="0022613C">
                      <w:pPr>
                        <w:rPr>
                          <w:color w:val="auto"/>
                          <w:sz w:val="46"/>
                        </w:rPr>
                      </w:pPr>
                      <w:r w:rsidRPr="0022613C">
                        <w:rPr>
                          <w:color w:val="auto"/>
                          <w:sz w:val="46"/>
                        </w:rPr>
                        <w:t>I can use commas to clarify meaning and avoid ambiguity e.g.</w:t>
                      </w:r>
                    </w:p>
                    <w:p w:rsidR="0022613C" w:rsidRPr="0022613C" w:rsidRDefault="0022613C">
                      <w:pPr>
                        <w:rPr>
                          <w:color w:val="auto"/>
                          <w:sz w:val="46"/>
                        </w:rPr>
                      </w:pPr>
                    </w:p>
                    <w:p w:rsidR="0022613C" w:rsidRPr="0022613C" w:rsidRDefault="0022613C">
                      <w:pPr>
                        <w:rPr>
                          <w:color w:val="auto"/>
                          <w:sz w:val="46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6"/>
                        </w:rPr>
                      </w:pPr>
                      <w:r w:rsidRPr="0022613C">
                        <w:rPr>
                          <w:color w:val="auto"/>
                          <w:sz w:val="46"/>
                        </w:rPr>
                        <w:t>Shoot, Grandad!</w:t>
                      </w:r>
                    </w:p>
                    <w:p w:rsidR="0022613C" w:rsidRPr="0022613C" w:rsidRDefault="0022613C" w:rsidP="0022613C">
                      <w:pPr>
                        <w:jc w:val="center"/>
                        <w:rPr>
                          <w:color w:val="auto"/>
                          <w:sz w:val="46"/>
                        </w:rPr>
                      </w:pPr>
                    </w:p>
                    <w:p w:rsidR="0022613C" w:rsidRPr="0022613C" w:rsidRDefault="0022613C" w:rsidP="0022613C">
                      <w:pPr>
                        <w:jc w:val="center"/>
                        <w:rPr>
                          <w:sz w:val="46"/>
                        </w:rPr>
                      </w:pPr>
                      <w:r w:rsidRPr="0022613C">
                        <w:rPr>
                          <w:color w:val="auto"/>
                          <w:sz w:val="46"/>
                        </w:rPr>
                        <w:t>I enjoy eating, dogs and my family.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1470025</wp:posOffset>
            </wp:positionV>
            <wp:extent cx="6837680" cy="6823710"/>
            <wp:effectExtent l="0" t="0" r="0" b="0"/>
            <wp:wrapNone/>
            <wp:docPr id="14" name="Picture 14" descr="Uranus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ranus-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777" w:rsidRDefault="00966694" w:rsidP="002D6FA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1204595</wp:posOffset>
                </wp:positionH>
                <wp:positionV relativeFrom="paragraph">
                  <wp:posOffset>2694305</wp:posOffset>
                </wp:positionV>
                <wp:extent cx="4375785" cy="4037965"/>
                <wp:effectExtent l="12065" t="9525" r="12700" b="1016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5785" cy="4037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0A3C" w:rsidRPr="00220A3C" w:rsidRDefault="00220A3C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  <w:r w:rsidRPr="00220A3C">
                              <w:rPr>
                                <w:color w:val="auto"/>
                                <w:sz w:val="36"/>
                              </w:rPr>
                              <w:t xml:space="preserve">I can use </w:t>
                            </w:r>
                            <w:proofErr w:type="gramStart"/>
                            <w:r w:rsidRPr="00220A3C">
                              <w:rPr>
                                <w:color w:val="auto"/>
                                <w:sz w:val="36"/>
                              </w:rPr>
                              <w:t>colons :</w:t>
                            </w:r>
                            <w:proofErr w:type="gramEnd"/>
                            <w:r w:rsidRPr="00220A3C">
                              <w:rPr>
                                <w:color w:val="auto"/>
                                <w:sz w:val="36"/>
                              </w:rPr>
                              <w:t xml:space="preserve"> and semi</w:t>
                            </w:r>
                            <w:r w:rsidR="007B736F">
                              <w:rPr>
                                <w:color w:val="auto"/>
                                <w:sz w:val="36"/>
                              </w:rPr>
                              <w:t>-colons ;</w:t>
                            </w:r>
                            <w:r w:rsidRPr="00220A3C">
                              <w:rPr>
                                <w:color w:val="auto"/>
                                <w:sz w:val="36"/>
                              </w:rPr>
                              <w:t xml:space="preserve"> in a list e.g.</w:t>
                            </w:r>
                          </w:p>
                          <w:p w:rsidR="00220A3C" w:rsidRPr="00220A3C" w:rsidRDefault="00220A3C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</w:p>
                          <w:p w:rsidR="00220A3C" w:rsidRPr="00220A3C" w:rsidRDefault="00220A3C" w:rsidP="00220A3C">
                            <w:pPr>
                              <w:jc w:val="center"/>
                              <w:rPr>
                                <w:color w:val="auto"/>
                                <w:sz w:val="36"/>
                              </w:rPr>
                            </w:pPr>
                            <w:r w:rsidRPr="00220A3C">
                              <w:rPr>
                                <w:color w:val="auto"/>
                                <w:sz w:val="36"/>
                              </w:rPr>
                              <w:t>Romeo and Juliet has many characters: Romeo, the handsome Montague; Juliet, the quiet Capulet; Mercutio, the loud friend and Tybalt, the angry cousin.</w:t>
                            </w:r>
                          </w:p>
                          <w:p w:rsidR="00220A3C" w:rsidRPr="00220A3C" w:rsidRDefault="00220A3C" w:rsidP="00220A3C">
                            <w:pPr>
                              <w:jc w:val="center"/>
                              <w:rPr>
                                <w:color w:val="auto"/>
                                <w:sz w:val="36"/>
                              </w:rPr>
                            </w:pPr>
                          </w:p>
                          <w:p w:rsidR="00220A3C" w:rsidRPr="00220A3C" w:rsidRDefault="00220A3C" w:rsidP="00220A3C">
                            <w:pPr>
                              <w:jc w:val="center"/>
                              <w:rPr>
                                <w:color w:val="auto"/>
                                <w:sz w:val="36"/>
                              </w:rPr>
                            </w:pPr>
                            <w:r>
                              <w:rPr>
                                <w:color w:val="auto"/>
                                <w:sz w:val="36"/>
                              </w:rPr>
                              <w:t xml:space="preserve">For school you will </w:t>
                            </w:r>
                            <w:proofErr w:type="gramStart"/>
                            <w:r>
                              <w:rPr>
                                <w:color w:val="auto"/>
                                <w:sz w:val="36"/>
                              </w:rPr>
                              <w:t>need:</w:t>
                            </w:r>
                            <w:proofErr w:type="gramEnd"/>
                            <w:r>
                              <w:rPr>
                                <w:color w:val="auto"/>
                                <w:sz w:val="36"/>
                              </w:rPr>
                              <w:t xml:space="preserve"> </w:t>
                            </w:r>
                            <w:r w:rsidRPr="00220A3C">
                              <w:rPr>
                                <w:color w:val="auto"/>
                                <w:sz w:val="36"/>
                              </w:rPr>
                              <w:t xml:space="preserve">a sharp pencil; a long ruler; a lined notebook and an active mind. </w:t>
                            </w:r>
                          </w:p>
                          <w:p w:rsidR="00220A3C" w:rsidRDefault="00220A3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94.85pt;margin-top:212.15pt;width:344.55pt;height:317.9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">
                <v:textbox>
                  <w:txbxContent>
                    <w:p w:rsidR="00220A3C" w:rsidRPr="00220A3C" w:rsidRDefault="00220A3C">
                      <w:pPr>
                        <w:rPr>
                          <w:color w:val="auto"/>
                          <w:sz w:val="36"/>
                        </w:rPr>
                      </w:pPr>
                      <w:r w:rsidRPr="00220A3C">
                        <w:rPr>
                          <w:color w:val="auto"/>
                          <w:sz w:val="36"/>
                        </w:rPr>
                        <w:t xml:space="preserve">I can use </w:t>
                      </w:r>
                      <w:proofErr w:type="gramStart"/>
                      <w:r w:rsidRPr="00220A3C">
                        <w:rPr>
                          <w:color w:val="auto"/>
                          <w:sz w:val="36"/>
                        </w:rPr>
                        <w:t>colons :</w:t>
                      </w:r>
                      <w:proofErr w:type="gramEnd"/>
                      <w:r w:rsidRPr="00220A3C">
                        <w:rPr>
                          <w:color w:val="auto"/>
                          <w:sz w:val="36"/>
                        </w:rPr>
                        <w:t xml:space="preserve"> and semi</w:t>
                      </w:r>
                      <w:r w:rsidR="007B736F">
                        <w:rPr>
                          <w:color w:val="auto"/>
                          <w:sz w:val="36"/>
                        </w:rPr>
                        <w:t>-colons ;</w:t>
                      </w:r>
                      <w:r w:rsidRPr="00220A3C">
                        <w:rPr>
                          <w:color w:val="auto"/>
                          <w:sz w:val="36"/>
                        </w:rPr>
                        <w:t xml:space="preserve"> in a list e.g.</w:t>
                      </w:r>
                    </w:p>
                    <w:p w:rsidR="00220A3C" w:rsidRPr="00220A3C" w:rsidRDefault="00220A3C">
                      <w:pPr>
                        <w:rPr>
                          <w:color w:val="auto"/>
                          <w:sz w:val="36"/>
                        </w:rPr>
                      </w:pPr>
                    </w:p>
                    <w:p w:rsidR="00220A3C" w:rsidRPr="00220A3C" w:rsidRDefault="00220A3C" w:rsidP="00220A3C">
                      <w:pPr>
                        <w:jc w:val="center"/>
                        <w:rPr>
                          <w:color w:val="auto"/>
                          <w:sz w:val="36"/>
                        </w:rPr>
                      </w:pPr>
                      <w:r w:rsidRPr="00220A3C">
                        <w:rPr>
                          <w:color w:val="auto"/>
                          <w:sz w:val="36"/>
                        </w:rPr>
                        <w:t>Romeo and Juliet has many characters: Romeo, the handsome Montague; Juliet, the quiet Capulet; Mercutio, the loud friend and Tybalt, the angry cousin.</w:t>
                      </w:r>
                    </w:p>
                    <w:p w:rsidR="00220A3C" w:rsidRPr="00220A3C" w:rsidRDefault="00220A3C" w:rsidP="00220A3C">
                      <w:pPr>
                        <w:jc w:val="center"/>
                        <w:rPr>
                          <w:color w:val="auto"/>
                          <w:sz w:val="36"/>
                        </w:rPr>
                      </w:pPr>
                    </w:p>
                    <w:p w:rsidR="00220A3C" w:rsidRPr="00220A3C" w:rsidRDefault="00220A3C" w:rsidP="00220A3C">
                      <w:pPr>
                        <w:jc w:val="center"/>
                        <w:rPr>
                          <w:color w:val="auto"/>
                          <w:sz w:val="36"/>
                        </w:rPr>
                      </w:pPr>
                      <w:r>
                        <w:rPr>
                          <w:color w:val="auto"/>
                          <w:sz w:val="36"/>
                        </w:rPr>
                        <w:t xml:space="preserve">For school you will </w:t>
                      </w:r>
                      <w:proofErr w:type="gramStart"/>
                      <w:r>
                        <w:rPr>
                          <w:color w:val="auto"/>
                          <w:sz w:val="36"/>
                        </w:rPr>
                        <w:t>need:</w:t>
                      </w:r>
                      <w:proofErr w:type="gramEnd"/>
                      <w:r>
                        <w:rPr>
                          <w:color w:val="auto"/>
                          <w:sz w:val="36"/>
                        </w:rPr>
                        <w:t xml:space="preserve"> </w:t>
                      </w:r>
                      <w:r w:rsidRPr="00220A3C">
                        <w:rPr>
                          <w:color w:val="auto"/>
                          <w:sz w:val="36"/>
                        </w:rPr>
                        <w:t xml:space="preserve">a sharp pencil; a long ruler; a lined notebook and an active mind. </w:t>
                      </w:r>
                    </w:p>
                    <w:p w:rsidR="00220A3C" w:rsidRDefault="00220A3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1620520</wp:posOffset>
            </wp:positionV>
            <wp:extent cx="6837680" cy="6510020"/>
            <wp:effectExtent l="0" t="0" r="0" b="0"/>
            <wp:wrapNone/>
            <wp:docPr id="15" name="Picture 15" descr="Ven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enu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Default="005C4777" w:rsidP="005C4777"/>
    <w:p w:rsidR="00A80A7E" w:rsidRDefault="005C4777" w:rsidP="005C4777">
      <w:pPr>
        <w:tabs>
          <w:tab w:val="left" w:pos="2632"/>
        </w:tabs>
      </w:pPr>
      <w:r>
        <w:tab/>
      </w:r>
    </w:p>
    <w:p w:rsidR="005C4777" w:rsidRDefault="005C4777" w:rsidP="005C4777">
      <w:pPr>
        <w:tabs>
          <w:tab w:val="left" w:pos="2632"/>
        </w:tabs>
      </w:pPr>
    </w:p>
    <w:p w:rsidR="005C4777" w:rsidRDefault="00966694" w:rsidP="005C4777">
      <w:pPr>
        <w:tabs>
          <w:tab w:val="left" w:pos="2632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1021715</wp:posOffset>
                </wp:positionH>
                <wp:positionV relativeFrom="paragraph">
                  <wp:posOffset>2905760</wp:posOffset>
                </wp:positionV>
                <wp:extent cx="4957445" cy="4193540"/>
                <wp:effectExtent l="10160" t="11430" r="13970" b="508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7445" cy="419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777" w:rsidRPr="005C4777" w:rsidRDefault="005C4777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  <w:r w:rsidRPr="005C4777">
                              <w:rPr>
                                <w:color w:val="auto"/>
                                <w:sz w:val="36"/>
                              </w:rPr>
                              <w:t>I can use a colon, semi-colon and dash to mark the boundaries between independent clauses e.g.</w:t>
                            </w:r>
                          </w:p>
                          <w:p w:rsidR="005C4777" w:rsidRPr="005C4777" w:rsidRDefault="005C4777">
                            <w:pPr>
                              <w:rPr>
                                <w:color w:val="auto"/>
                                <w:sz w:val="36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</w:pPr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 xml:space="preserve">He promised this: The </w:t>
                            </w:r>
                            <w:proofErr w:type="gramStart"/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>company</w:t>
                            </w:r>
                            <w:proofErr w:type="gramEnd"/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 xml:space="preserve"> will make good all the losses.</w:t>
                            </w: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</w:pPr>
                            <w:proofErr w:type="gramStart"/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>It’s</w:t>
                            </w:r>
                            <w:proofErr w:type="gramEnd"/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 xml:space="preserve"> raining; I’m fed up.</w:t>
                            </w: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</w:pPr>
                            <w:r w:rsidRPr="005C4777"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z w:val="32"/>
                                <w:shd w:val="clear" w:color="auto" w:fill="FFFFFF"/>
                              </w:rPr>
                              <w:t>I do the work – she has all the fun.</w:t>
                            </w:r>
                          </w:p>
                          <w:p w:rsidR="005C4777" w:rsidRDefault="005C4777">
                            <w:pPr>
                              <w:rPr>
                                <w:rStyle w:val="Emphasis"/>
                                <w:rFonts w:ascii="Georgia" w:hAnsi="Georgia"/>
                                <w:i w:val="0"/>
                                <w:color w:val="282828"/>
                                <w:shd w:val="clear" w:color="auto" w:fill="FFFFFF"/>
                              </w:rPr>
                            </w:pPr>
                          </w:p>
                          <w:p w:rsidR="005C4777" w:rsidRPr="005C4777" w:rsidRDefault="005C4777">
                            <w:pPr>
                              <w:rPr>
                                <w:i/>
                                <w:color w:val="auto"/>
                              </w:rPr>
                            </w:pPr>
                          </w:p>
                          <w:p w:rsidR="005C4777" w:rsidRDefault="005C477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80.45pt;margin-top:228.8pt;width:390.35pt;height:330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">
                <v:textbox>
                  <w:txbxContent>
                    <w:p w:rsidR="005C4777" w:rsidRPr="005C4777" w:rsidRDefault="005C4777">
                      <w:pPr>
                        <w:rPr>
                          <w:color w:val="auto"/>
                          <w:sz w:val="36"/>
                        </w:rPr>
                      </w:pPr>
                      <w:r w:rsidRPr="005C4777">
                        <w:rPr>
                          <w:color w:val="auto"/>
                          <w:sz w:val="36"/>
                        </w:rPr>
                        <w:t>I can use a colon, semi-colon and dash to mark the boundaries between independent clauses e.g.</w:t>
                      </w:r>
                    </w:p>
                    <w:p w:rsidR="005C4777" w:rsidRPr="005C4777" w:rsidRDefault="005C4777">
                      <w:pPr>
                        <w:rPr>
                          <w:color w:val="auto"/>
                          <w:sz w:val="36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</w:pPr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 xml:space="preserve">He promised this: The </w:t>
                      </w:r>
                      <w:proofErr w:type="gramStart"/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>company</w:t>
                      </w:r>
                      <w:proofErr w:type="gramEnd"/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 xml:space="preserve"> will make good all the losses.</w:t>
                      </w:r>
                    </w:p>
                    <w:p w:rsidR="005C4777" w:rsidRPr="005C4777" w:rsidRDefault="005C4777" w:rsidP="005C4777">
                      <w:pPr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</w:pPr>
                      <w:proofErr w:type="gramStart"/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>It’s</w:t>
                      </w:r>
                      <w:proofErr w:type="gramEnd"/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 xml:space="preserve"> raining; I’m fed up.</w:t>
                      </w:r>
                    </w:p>
                    <w:p w:rsidR="005C4777" w:rsidRPr="005C4777" w:rsidRDefault="005C4777" w:rsidP="005C4777">
                      <w:pPr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</w:pPr>
                      <w:r w:rsidRPr="005C4777"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z w:val="32"/>
                          <w:shd w:val="clear" w:color="auto" w:fill="FFFFFF"/>
                        </w:rPr>
                        <w:t>I do the work – she has all the fun.</w:t>
                      </w:r>
                    </w:p>
                    <w:p w:rsidR="005C4777" w:rsidRDefault="005C4777">
                      <w:pPr>
                        <w:rPr>
                          <w:rStyle w:val="Emphasis"/>
                          <w:rFonts w:ascii="Georgia" w:hAnsi="Georgia"/>
                          <w:i w:val="0"/>
                          <w:color w:val="282828"/>
                          <w:shd w:val="clear" w:color="auto" w:fill="FFFFFF"/>
                        </w:rPr>
                      </w:pPr>
                    </w:p>
                    <w:p w:rsidR="005C4777" w:rsidRPr="005C4777" w:rsidRDefault="005C4777">
                      <w:pPr>
                        <w:rPr>
                          <w:i/>
                          <w:color w:val="auto"/>
                        </w:rPr>
                      </w:pPr>
                    </w:p>
                    <w:p w:rsidR="005C4777" w:rsidRDefault="005C4777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1623060</wp:posOffset>
            </wp:positionV>
            <wp:extent cx="6837680" cy="6823710"/>
            <wp:effectExtent l="0" t="0" r="0" b="0"/>
            <wp:wrapNone/>
            <wp:docPr id="28" name="Picture 28" descr="Jupi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upi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Default="005C4777" w:rsidP="005C4777"/>
    <w:p w:rsidR="005C4777" w:rsidRDefault="005C4777" w:rsidP="005C4777">
      <w:pPr>
        <w:tabs>
          <w:tab w:val="left" w:pos="2310"/>
        </w:tabs>
      </w:pPr>
      <w:r>
        <w:tab/>
      </w:r>
    </w:p>
    <w:p w:rsidR="005C4777" w:rsidRDefault="005C4777" w:rsidP="005C4777">
      <w:pPr>
        <w:tabs>
          <w:tab w:val="left" w:pos="2310"/>
        </w:tabs>
      </w:pPr>
    </w:p>
    <w:p w:rsidR="005C4777" w:rsidRDefault="00966694" w:rsidP="005C4777">
      <w:pPr>
        <w:tabs>
          <w:tab w:val="left" w:pos="231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821055</wp:posOffset>
                </wp:positionH>
                <wp:positionV relativeFrom="paragraph">
                  <wp:posOffset>2651760</wp:posOffset>
                </wp:positionV>
                <wp:extent cx="5064125" cy="5352415"/>
                <wp:effectExtent l="9525" t="5080" r="12700" b="508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4125" cy="535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777" w:rsidRPr="005C4777" w:rsidRDefault="005C4777">
                            <w:pPr>
                              <w:rPr>
                                <w:color w:val="auto"/>
                                <w:sz w:val="32"/>
                              </w:rPr>
                            </w:pPr>
                            <w:r w:rsidRPr="005C4777">
                              <w:rPr>
                                <w:color w:val="auto"/>
                                <w:sz w:val="32"/>
                              </w:rPr>
                              <w:t>I can punctuate bullet points to list information e.g.</w:t>
                            </w:r>
                          </w:p>
                          <w:p w:rsidR="005C4777" w:rsidRPr="005C4777" w:rsidRDefault="005C4777">
                            <w:pPr>
                              <w:rPr>
                                <w:color w:val="auto"/>
                                <w:sz w:val="32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color w:val="auto"/>
                                <w:sz w:val="32"/>
                              </w:rPr>
                            </w:pPr>
                            <w:r w:rsidRPr="005C4777">
                              <w:rPr>
                                <w:color w:val="auto"/>
                                <w:sz w:val="32"/>
                              </w:rPr>
                              <w:t>You will need: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7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Flour,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7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Sugar,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7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Water,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7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Two eggs.</w:t>
                            </w: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The restaurant served: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Roast beef;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Fish and chips;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Cottage pie;</w:t>
                            </w:r>
                          </w:p>
                          <w:p w:rsidR="005C4777" w:rsidRPr="005C4777" w:rsidRDefault="005C4777" w:rsidP="005C4777">
                            <w:pPr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sz w:val="32"/>
                              </w:rPr>
                            </w:pPr>
                            <w:r w:rsidRPr="005C4777">
                              <w:rPr>
                                <w:sz w:val="32"/>
                              </w:rPr>
                              <w:t>Sausage and mash.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64.65pt;margin-top:208.8pt;width:398.75pt;height:421.4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">
                <v:textbox>
                  <w:txbxContent>
                    <w:p w:rsidR="005C4777" w:rsidRPr="005C4777" w:rsidRDefault="005C4777">
                      <w:pPr>
                        <w:rPr>
                          <w:color w:val="auto"/>
                          <w:sz w:val="32"/>
                        </w:rPr>
                      </w:pPr>
                      <w:r w:rsidRPr="005C4777">
                        <w:rPr>
                          <w:color w:val="auto"/>
                          <w:sz w:val="32"/>
                        </w:rPr>
                        <w:t>I can punctuate bullet points to list information e.g.</w:t>
                      </w:r>
                    </w:p>
                    <w:p w:rsidR="005C4777" w:rsidRPr="005C4777" w:rsidRDefault="005C4777">
                      <w:pPr>
                        <w:rPr>
                          <w:color w:val="auto"/>
                          <w:sz w:val="32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color w:val="auto"/>
                          <w:sz w:val="32"/>
                        </w:rPr>
                      </w:pPr>
                      <w:r w:rsidRPr="005C4777">
                        <w:rPr>
                          <w:color w:val="auto"/>
                          <w:sz w:val="32"/>
                        </w:rPr>
                        <w:t>You will need: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7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Flour,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7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Sugar,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7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Water,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7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Two eggs.</w:t>
                      </w:r>
                    </w:p>
                    <w:p w:rsidR="005C4777" w:rsidRPr="005C4777" w:rsidRDefault="005C4777" w:rsidP="005C4777">
                      <w:pPr>
                        <w:jc w:val="center"/>
                        <w:rPr>
                          <w:sz w:val="32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The restaurant served: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8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Roast beef;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8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Fish and chips;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8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Cottage pie;</w:t>
                      </w:r>
                    </w:p>
                    <w:p w:rsidR="005C4777" w:rsidRPr="005C4777" w:rsidRDefault="005C4777" w:rsidP="005C4777">
                      <w:pPr>
                        <w:numPr>
                          <w:ilvl w:val="0"/>
                          <w:numId w:val="8"/>
                        </w:numPr>
                        <w:jc w:val="center"/>
                        <w:rPr>
                          <w:sz w:val="32"/>
                        </w:rPr>
                      </w:pPr>
                      <w:r w:rsidRPr="005C4777">
                        <w:rPr>
                          <w:sz w:val="32"/>
                        </w:rPr>
                        <w:t>Sausage and mash.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1608455</wp:posOffset>
            </wp:positionV>
            <wp:extent cx="6837680" cy="6823710"/>
            <wp:effectExtent l="0" t="0" r="0" b="0"/>
            <wp:wrapNone/>
            <wp:docPr id="30" name="Picture 30" descr="M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r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Default="005C4777" w:rsidP="005C4777"/>
    <w:p w:rsidR="005C4777" w:rsidRPr="005C4777" w:rsidRDefault="005C4777" w:rsidP="005C4777"/>
    <w:p w:rsidR="005C4777" w:rsidRPr="005C4777" w:rsidRDefault="005C4777" w:rsidP="005C4777"/>
    <w:p w:rsidR="005C4777" w:rsidRDefault="005C4777" w:rsidP="005C4777"/>
    <w:p w:rsidR="005C4777" w:rsidRDefault="005C4777" w:rsidP="005C4777"/>
    <w:p w:rsidR="005C4777" w:rsidRDefault="005C4777" w:rsidP="005C4777">
      <w:pPr>
        <w:tabs>
          <w:tab w:val="left" w:pos="2280"/>
        </w:tabs>
      </w:pPr>
      <w:r>
        <w:tab/>
      </w:r>
    </w:p>
    <w:p w:rsidR="005C4777" w:rsidRDefault="005C4777" w:rsidP="005C4777">
      <w:pPr>
        <w:tabs>
          <w:tab w:val="left" w:pos="2280"/>
        </w:tabs>
      </w:pPr>
    </w:p>
    <w:p w:rsidR="005C4777" w:rsidRPr="005C4777" w:rsidRDefault="00966694" w:rsidP="005C4777">
      <w:pPr>
        <w:tabs>
          <w:tab w:val="left" w:pos="228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1299845</wp:posOffset>
                </wp:positionH>
                <wp:positionV relativeFrom="paragraph">
                  <wp:posOffset>3280410</wp:posOffset>
                </wp:positionV>
                <wp:extent cx="4699635" cy="3833495"/>
                <wp:effectExtent l="12065" t="5080" r="12700" b="952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635" cy="3833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777" w:rsidRPr="005C4777" w:rsidRDefault="005C4777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  <w:r w:rsidRPr="005C4777">
                              <w:rPr>
                                <w:color w:val="auto"/>
                                <w:sz w:val="42"/>
                              </w:rPr>
                              <w:t>I can use a hyphen to avoid ambiguity e.g.</w:t>
                            </w:r>
                          </w:p>
                          <w:p w:rsidR="005C4777" w:rsidRPr="005C4777" w:rsidRDefault="005C4777">
                            <w:pPr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  <w:r w:rsidRPr="005C4777">
                              <w:rPr>
                                <w:color w:val="auto"/>
                                <w:sz w:val="42"/>
                              </w:rPr>
                              <w:t>Man-eating shark.</w:t>
                            </w: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  <w:r w:rsidRPr="005C4777">
                              <w:rPr>
                                <w:color w:val="auto"/>
                                <w:sz w:val="42"/>
                              </w:rPr>
                              <w:t>Re-cover.</w:t>
                            </w: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color w:val="auto"/>
                                <w:sz w:val="42"/>
                              </w:rPr>
                            </w:pPr>
                          </w:p>
                          <w:p w:rsidR="005C4777" w:rsidRPr="005C4777" w:rsidRDefault="005C4777" w:rsidP="005C4777">
                            <w:pPr>
                              <w:jc w:val="center"/>
                              <w:rPr>
                                <w:sz w:val="42"/>
                              </w:rPr>
                            </w:pPr>
                            <w:r w:rsidRPr="005C4777">
                              <w:rPr>
                                <w:color w:val="auto"/>
                                <w:sz w:val="42"/>
                              </w:rPr>
                              <w:t>Pitch-black.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102.35pt;margin-top:258.3pt;width:370.05pt;height:301.8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">
                <v:textbox>
                  <w:txbxContent>
                    <w:p w:rsidR="005C4777" w:rsidRPr="005C4777" w:rsidRDefault="005C4777">
                      <w:pPr>
                        <w:rPr>
                          <w:color w:val="auto"/>
                          <w:sz w:val="42"/>
                        </w:rPr>
                      </w:pPr>
                      <w:r w:rsidRPr="005C4777">
                        <w:rPr>
                          <w:color w:val="auto"/>
                          <w:sz w:val="42"/>
                        </w:rPr>
                        <w:t>I can use a hyphen to avoid ambiguity e.g.</w:t>
                      </w:r>
                    </w:p>
                    <w:p w:rsidR="005C4777" w:rsidRPr="005C4777" w:rsidRDefault="005C4777">
                      <w:pPr>
                        <w:rPr>
                          <w:color w:val="auto"/>
                          <w:sz w:val="42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  <w:r w:rsidRPr="005C4777">
                        <w:rPr>
                          <w:color w:val="auto"/>
                          <w:sz w:val="42"/>
                        </w:rPr>
                        <w:t>Man-eating shark.</w:t>
                      </w:r>
                    </w:p>
                    <w:p w:rsidR="005C4777" w:rsidRPr="005C4777" w:rsidRDefault="005C4777" w:rsidP="005C4777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  <w:r w:rsidRPr="005C4777">
                        <w:rPr>
                          <w:color w:val="auto"/>
                          <w:sz w:val="42"/>
                        </w:rPr>
                        <w:t>Re-cover.</w:t>
                      </w:r>
                    </w:p>
                    <w:p w:rsidR="005C4777" w:rsidRPr="005C4777" w:rsidRDefault="005C4777" w:rsidP="005C4777">
                      <w:pPr>
                        <w:jc w:val="center"/>
                        <w:rPr>
                          <w:color w:val="auto"/>
                          <w:sz w:val="42"/>
                        </w:rPr>
                      </w:pPr>
                    </w:p>
                    <w:p w:rsidR="005C4777" w:rsidRPr="005C4777" w:rsidRDefault="005C4777" w:rsidP="005C4777">
                      <w:pPr>
                        <w:jc w:val="center"/>
                        <w:rPr>
                          <w:sz w:val="42"/>
                        </w:rPr>
                      </w:pPr>
                      <w:r w:rsidRPr="005C4777">
                        <w:rPr>
                          <w:color w:val="auto"/>
                          <w:sz w:val="42"/>
                        </w:rPr>
                        <w:t>Pitch-black.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1172210</wp:posOffset>
            </wp:positionV>
            <wp:extent cx="6837680" cy="7697470"/>
            <wp:effectExtent l="0" t="0" r="0" b="0"/>
            <wp:wrapNone/>
            <wp:docPr id="32" name="Picture 32" descr="Merc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ercur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C4777" w:rsidRPr="005C4777" w:rsidSect="00DD163F">
      <w:pgSz w:w="11906" w:h="16838" w:code="9"/>
      <w:pgMar w:top="737" w:right="567" w:bottom="1361" w:left="567" w:header="397" w:footer="794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0372" w:rsidRDefault="00660372" w:rsidP="00457995">
      <w:r>
        <w:separator/>
      </w:r>
    </w:p>
  </w:endnote>
  <w:endnote w:type="continuationSeparator" w:id="0">
    <w:p w:rsidR="00660372" w:rsidRDefault="00660372" w:rsidP="004579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F Cartoonist Hand">
    <w:charset w:val="00"/>
    <w:family w:val="auto"/>
    <w:pitch w:val="variable"/>
    <w:sig w:usb0="80000027" w:usb1="00000000" w:usb2="00000000" w:usb3="00000000" w:csb0="00000011" w:csb1="00000000"/>
    <w:embedRegular r:id="rId1" w:fontKey="{1434BD88-6FFA-4978-A646-7796ADB5CFA8}"/>
    <w:embedBold r:id="rId2" w:fontKey="{AF1F82B2-CB33-45C7-B2BA-F5ED8FEC722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3" w:fontKey="{04D1C3FF-F738-4F34-8E6D-9371B3C888B2}"/>
    <w:embedBold r:id="rId4" w:fontKey="{9D283E85-13BE-42D2-B763-FD06F5638FA0}"/>
    <w:embedItalic r:id="rId5" w:fontKey="{40CFFE45-3CDC-497A-AF79-279B3791EC18}"/>
  </w:font>
  <w:font w:name="Twinkl">
    <w:charset w:val="00"/>
    <w:family w:val="auto"/>
    <w:pitch w:val="variable"/>
    <w:sig w:usb0="A00000AF" w:usb1="5000205B" w:usb2="00000000" w:usb3="00000000" w:csb0="00000093" w:csb1="00000000"/>
    <w:embedRegular r:id="rId6" w:fontKey="{3C06BAA6-C8F3-4BA1-BDAA-19A038BA54A0}"/>
    <w:embedBold r:id="rId7" w:fontKey="{A25E97AD-3BA9-4634-93B5-65FB5922EB21}"/>
    <w:embedItalic r:id="rId8" w:fontKey="{FF263282-8772-4437-83E5-08D84CE18AA8}"/>
  </w:font>
  <w:font w:name="Sassoon Infant Rg">
    <w:charset w:val="00"/>
    <w:family w:val="modern"/>
    <w:notTrueType/>
    <w:pitch w:val="variable"/>
    <w:sig w:usb0="800000AF" w:usb1="4000004A" w:usb2="00000010" w:usb3="00000000" w:csb0="00000001" w:csb1="00000000"/>
  </w:font>
  <w:font w:name="Twinkl SemiBold">
    <w:charset w:val="00"/>
    <w:family w:val="auto"/>
    <w:pitch w:val="variable"/>
    <w:sig w:usb0="A00000AF" w:usb1="5000205B" w:usb2="00000000" w:usb3="00000000" w:csb0="00000093" w:csb1="00000000"/>
    <w:embedRegular r:id="rId9" w:fontKey="{A250018B-7154-45FF-BA94-5C4449659E9C}"/>
  </w:font>
  <w:font w:name="Twinkl Sb">
    <w:altName w:val="Arial"/>
    <w:charset w:val="00"/>
    <w:family w:val="modern"/>
    <w:notTrueType/>
    <w:pitch w:val="variable"/>
    <w:sig w:usb0="00000001" w:usb1="5000205B" w:usb2="00000000" w:usb3="00000000" w:csb0="00000093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0" w:fontKey="{1A4DB42B-4DD6-4650-B700-266D55BE60F4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B5BC8C2B-C124-46BC-841B-0067D853B8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442B" w:rsidRPr="008951C8" w:rsidRDefault="000C442B" w:rsidP="00121259">
    <w:pPr>
      <w:pStyle w:val="Header"/>
      <w:jc w:val="cen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0372" w:rsidRDefault="00660372" w:rsidP="00457995">
      <w:r>
        <w:separator/>
      </w:r>
    </w:p>
  </w:footnote>
  <w:footnote w:type="continuationSeparator" w:id="0">
    <w:p w:rsidR="00660372" w:rsidRDefault="00660372" w:rsidP="0045799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5F7152"/>
    <w:multiLevelType w:val="hybridMultilevel"/>
    <w:tmpl w:val="2FD6A956"/>
    <w:lvl w:ilvl="0" w:tplc="FCE6B1C8">
      <w:start w:val="1"/>
      <w:numFmt w:val="bullet"/>
      <w:pStyle w:val="Bullets-Twinkl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CB43C99"/>
    <w:multiLevelType w:val="hybridMultilevel"/>
    <w:tmpl w:val="DC3205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2B0611"/>
    <w:multiLevelType w:val="hybridMultilevel"/>
    <w:tmpl w:val="DFAA3A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C2A04FD"/>
    <w:multiLevelType w:val="hybridMultilevel"/>
    <w:tmpl w:val="125218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E66FE"/>
    <w:multiLevelType w:val="hybridMultilevel"/>
    <w:tmpl w:val="CC68281C"/>
    <w:lvl w:ilvl="0" w:tplc="206C2B7A">
      <w:start w:val="1"/>
      <w:numFmt w:val="decimal"/>
      <w:pStyle w:val="NumberedBullets-Twinkl"/>
      <w:lvlText w:val="%1."/>
      <w:lvlJc w:val="lef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690FA7"/>
    <w:multiLevelType w:val="hybridMultilevel"/>
    <w:tmpl w:val="04C439F2"/>
    <w:lvl w:ilvl="0" w:tplc="546C1754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73169AD"/>
    <w:multiLevelType w:val="hybridMultilevel"/>
    <w:tmpl w:val="5046DBB4"/>
    <w:lvl w:ilvl="0" w:tplc="C740A046">
      <w:start w:val="1"/>
      <w:numFmt w:val="decimal"/>
      <w:lvlText w:val="%1."/>
      <w:lvlJc w:val="left"/>
      <w:pPr>
        <w:ind w:left="720" w:hanging="360"/>
      </w:pPr>
      <w:rPr>
        <w:rFonts w:ascii="SF Cartoonist Hand" w:hAnsi="SF Cartoonist Hand" w:hint="default"/>
        <w:b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E72E31"/>
    <w:multiLevelType w:val="hybridMultilevel"/>
    <w:tmpl w:val="843C75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4"/>
  </w:num>
  <w:num w:numId="6">
    <w:abstractNumId w:val="5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attachedTemplate r:id="rId1"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6FAA"/>
    <w:rsid w:val="000174D9"/>
    <w:rsid w:val="00050A66"/>
    <w:rsid w:val="000B1400"/>
    <w:rsid w:val="000C442B"/>
    <w:rsid w:val="000E76D7"/>
    <w:rsid w:val="001125D4"/>
    <w:rsid w:val="00120F2F"/>
    <w:rsid w:val="00121259"/>
    <w:rsid w:val="001B10D5"/>
    <w:rsid w:val="001D6A87"/>
    <w:rsid w:val="001E14CE"/>
    <w:rsid w:val="00220A3C"/>
    <w:rsid w:val="0022613C"/>
    <w:rsid w:val="00232878"/>
    <w:rsid w:val="00262E38"/>
    <w:rsid w:val="002D31CD"/>
    <w:rsid w:val="002D6FAA"/>
    <w:rsid w:val="003061FE"/>
    <w:rsid w:val="003163C1"/>
    <w:rsid w:val="00335C8E"/>
    <w:rsid w:val="003519A6"/>
    <w:rsid w:val="003D02E3"/>
    <w:rsid w:val="00457995"/>
    <w:rsid w:val="00461653"/>
    <w:rsid w:val="004953B3"/>
    <w:rsid w:val="004D265B"/>
    <w:rsid w:val="00500A9A"/>
    <w:rsid w:val="00564907"/>
    <w:rsid w:val="00592BAB"/>
    <w:rsid w:val="005C4777"/>
    <w:rsid w:val="005D3C40"/>
    <w:rsid w:val="005F3B5C"/>
    <w:rsid w:val="00660372"/>
    <w:rsid w:val="006D543D"/>
    <w:rsid w:val="006F2305"/>
    <w:rsid w:val="007B736F"/>
    <w:rsid w:val="008678C8"/>
    <w:rsid w:val="00875F2D"/>
    <w:rsid w:val="008951C8"/>
    <w:rsid w:val="008B61F2"/>
    <w:rsid w:val="008D1F80"/>
    <w:rsid w:val="008E3019"/>
    <w:rsid w:val="00920F12"/>
    <w:rsid w:val="0092159D"/>
    <w:rsid w:val="00926563"/>
    <w:rsid w:val="00952465"/>
    <w:rsid w:val="00966694"/>
    <w:rsid w:val="009C7F2D"/>
    <w:rsid w:val="009E05DC"/>
    <w:rsid w:val="009F3C31"/>
    <w:rsid w:val="00A12BD3"/>
    <w:rsid w:val="00A1324C"/>
    <w:rsid w:val="00A671B4"/>
    <w:rsid w:val="00A80A7E"/>
    <w:rsid w:val="00A83723"/>
    <w:rsid w:val="00AC7268"/>
    <w:rsid w:val="00AE4DE8"/>
    <w:rsid w:val="00AE5C0E"/>
    <w:rsid w:val="00B13355"/>
    <w:rsid w:val="00B2259E"/>
    <w:rsid w:val="00B54691"/>
    <w:rsid w:val="00C34DE3"/>
    <w:rsid w:val="00C96F0A"/>
    <w:rsid w:val="00CC68A8"/>
    <w:rsid w:val="00D61A22"/>
    <w:rsid w:val="00D94707"/>
    <w:rsid w:val="00DD163F"/>
    <w:rsid w:val="00DF498B"/>
    <w:rsid w:val="00E52F05"/>
    <w:rsid w:val="00E738F6"/>
    <w:rsid w:val="00ED1CDA"/>
    <w:rsid w:val="00EF44C9"/>
    <w:rsid w:val="00F33400"/>
    <w:rsid w:val="00F467C2"/>
    <w:rsid w:val="00F50AC6"/>
    <w:rsid w:val="00F534DB"/>
    <w:rsid w:val="00F57274"/>
    <w:rsid w:val="00FC13B8"/>
    <w:rsid w:val="00FF1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5:chartTrackingRefBased/>
  <w15:docId w15:val="{D340399B-3514-4B36-8314-6052633AC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Body Copy - Twinkl"/>
    <w:qFormat/>
    <w:rsid w:val="000174D9"/>
    <w:pPr>
      <w:suppressAutoHyphens/>
      <w:autoSpaceDE w:val="0"/>
      <w:autoSpaceDN w:val="0"/>
      <w:adjustRightInd w:val="0"/>
      <w:spacing w:after="160" w:line="259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57995"/>
    <w:pPr>
      <w:spacing w:after="120" w:line="240" w:lineRule="auto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AC7268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AC7268"/>
    <w:pPr>
      <w:spacing w:before="57" w:after="0" w:line="320" w:lineRule="atLeast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eading 1 - Twinkl Char"/>
    <w:link w:val="Heading1"/>
    <w:uiPriority w:val="9"/>
    <w:rsid w:val="00457995"/>
    <w:rPr>
      <w:rFonts w:ascii="Twinkl" w:hAnsi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57995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57995"/>
    <w:rPr>
      <w:rFonts w:ascii="Twinkl" w:hAnsi="Twinkl" w:cs="Twinkl"/>
      <w:b/>
      <w:bCs/>
      <w:color w:val="1C1C1C"/>
      <w:sz w:val="28"/>
      <w:szCs w:val="28"/>
    </w:rPr>
  </w:style>
  <w:style w:type="paragraph" w:customStyle="1" w:styleId="BasicParagraph">
    <w:name w:val="[Basic Paragraph]"/>
    <w:basedOn w:val="Normal"/>
    <w:link w:val="BasicParagraphChar"/>
    <w:uiPriority w:val="99"/>
    <w:rsid w:val="00EF44C9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57995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AC7268"/>
    <w:pPr>
      <w:numPr>
        <w:numId w:val="6"/>
      </w:numPr>
      <w:ind w:left="714" w:hanging="357"/>
    </w:pPr>
  </w:style>
  <w:style w:type="paragraph" w:styleId="Header">
    <w:name w:val="header"/>
    <w:basedOn w:val="Normal"/>
    <w:link w:val="HeaderChar"/>
    <w:uiPriority w:val="99"/>
    <w:unhideWhenUsed/>
    <w:rsid w:val="000C44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0C442B"/>
    <w:rPr>
      <w:rFonts w:ascii="SF Cartoonist Hand" w:hAnsi="SF Cartoonist Hand"/>
      <w:color w:val="1C1C1C"/>
      <w:sz w:val="24"/>
    </w:rPr>
  </w:style>
  <w:style w:type="paragraph" w:styleId="Footer">
    <w:name w:val="footer"/>
    <w:basedOn w:val="Normal"/>
    <w:link w:val="FooterChar"/>
    <w:uiPriority w:val="99"/>
    <w:unhideWhenUsed/>
    <w:rsid w:val="000C44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0C442B"/>
    <w:rPr>
      <w:rFonts w:ascii="SF Cartoonist Hand" w:hAnsi="SF Cartoonist Hand"/>
      <w:color w:val="1C1C1C"/>
      <w:sz w:val="24"/>
    </w:rPr>
  </w:style>
  <w:style w:type="paragraph" w:customStyle="1" w:styleId="Aim-Twinkl">
    <w:name w:val="Aim - Twinkl"/>
    <w:basedOn w:val="Normal"/>
    <w:link w:val="Aim-TwinklChar"/>
    <w:qFormat/>
    <w:rsid w:val="00AC7268"/>
    <w:pPr>
      <w:spacing w:after="113" w:line="288" w:lineRule="auto"/>
    </w:pPr>
    <w:rPr>
      <w:sz w:val="24"/>
      <w:szCs w:val="24"/>
    </w:rPr>
  </w:style>
  <w:style w:type="character" w:customStyle="1" w:styleId="Aim-TwinklChar">
    <w:name w:val="Aim - Twinkl Char"/>
    <w:link w:val="Aim-Twinkl"/>
    <w:rsid w:val="00457995"/>
    <w:rPr>
      <w:rFonts w:ascii="Twinkl" w:hAnsi="Twinkl" w:cs="Twinkl"/>
      <w:color w:val="1C1C1C"/>
      <w:sz w:val="24"/>
      <w:szCs w:val="24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AC7268"/>
    <w:pPr>
      <w:numPr>
        <w:numId w:val="5"/>
      </w:numPr>
      <w:ind w:left="357" w:hanging="357"/>
      <w:jc w:val="left"/>
    </w:pPr>
  </w:style>
  <w:style w:type="character" w:customStyle="1" w:styleId="NumberedBullets-TwinklChar">
    <w:name w:val="Numbered Bullets - Twinkl Char"/>
    <w:link w:val="NumberedBullets-Twinkl"/>
    <w:rsid w:val="00AC7268"/>
    <w:rPr>
      <w:rFonts w:ascii="Twinkl" w:hAnsi="Twinkl" w:cs="Twinkl"/>
      <w:color w:val="1C1C1C"/>
      <w:spacing w:val="-6"/>
      <w:sz w:val="26"/>
      <w:szCs w:val="26"/>
    </w:rPr>
  </w:style>
  <w:style w:type="paragraph" w:customStyle="1" w:styleId="Bullets-Twinkl">
    <w:name w:val="Bullets - Twinkl"/>
    <w:basedOn w:val="Normal"/>
    <w:link w:val="Bullets-TwinklChar"/>
    <w:qFormat/>
    <w:rsid w:val="00AC7268"/>
    <w:pPr>
      <w:numPr>
        <w:numId w:val="4"/>
      </w:numPr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AC7268"/>
    <w:rPr>
      <w:rFonts w:ascii="Twinkl" w:hAnsi="Twinkl" w:cs="Twinkl"/>
      <w:color w:val="1C1C1C"/>
      <w:spacing w:val="-6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57995"/>
    <w:pPr>
      <w:ind w:left="720" w:hanging="360"/>
    </w:pPr>
  </w:style>
  <w:style w:type="character" w:customStyle="1" w:styleId="IndentedNumberedBullets-TwinklChar">
    <w:name w:val="Indented Numbered Bullets - Twinkl Char"/>
    <w:basedOn w:val="NumberedBullets-TwinklChar"/>
    <w:link w:val="IndentedNumberedBullets-Twinkl"/>
    <w:rsid w:val="00457995"/>
    <w:rPr>
      <w:rFonts w:ascii="Twinkl" w:hAnsi="Twinkl" w:cs="Twinkl"/>
      <w:color w:val="1C1C1C"/>
      <w:spacing w:val="-6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B13355"/>
    <w:pPr>
      <w:spacing w:before="57" w:after="0" w:line="320" w:lineRule="atLeast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B13355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PageNumbers-Twinkl">
    <w:name w:val="Page Numbers - Twinkl"/>
    <w:basedOn w:val="Header"/>
    <w:link w:val="PageNumbers-TwinklChar"/>
    <w:qFormat/>
    <w:rsid w:val="000174D9"/>
    <w:pPr>
      <w:spacing w:after="160" w:line="259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0174D9"/>
    <w:rPr>
      <w:rFonts w:ascii="Twinkl" w:hAnsi="Twinkl" w:cs="Twinkl"/>
      <w:noProof/>
      <w:color w:val="1C1C1C"/>
      <w:sz w:val="16"/>
      <w:szCs w:val="16"/>
    </w:rPr>
  </w:style>
  <w:style w:type="character" w:styleId="Emphasis">
    <w:name w:val="Emphasis"/>
    <w:uiPriority w:val="20"/>
    <w:qFormat/>
    <w:rsid w:val="005C477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%23Action\Activity%20Sheet%20Template\%23Word\Activity%20Sheet%20Template%20Portrai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672E05-B443-4380-9124-4D4BBDEEBA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Activity Sheet Template Portrait</Template>
  <TotalTime>0</TotalTime>
  <Pages>14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Devon Homar</dc:creator>
  <cp:keywords/>
  <dc:description/>
  <cp:lastModifiedBy>Gemma Kinsella</cp:lastModifiedBy>
  <cp:revision>2</cp:revision>
  <dcterms:created xsi:type="dcterms:W3CDTF">2021-02-03T10:30:00Z</dcterms:created>
  <dcterms:modified xsi:type="dcterms:W3CDTF">2021-02-03T10:30:00Z</dcterms:modified>
</cp:coreProperties>
</file>