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EA7985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D5DA7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A8A78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EA7985" w:rsidP="00006B66">
      <w:pPr>
        <w:pStyle w:val="Heading1"/>
      </w:pPr>
      <w:r>
        <w:t>Rhianna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9AE347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EA7985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EA7985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24CCF5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FE7058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442795"/>
    <w:rsid w:val="004F1A3A"/>
    <w:rsid w:val="00575585"/>
    <w:rsid w:val="00581C4F"/>
    <w:rsid w:val="005E66C2"/>
    <w:rsid w:val="0063360D"/>
    <w:rsid w:val="006D6821"/>
    <w:rsid w:val="00794FC4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84700"/>
    <w:rsid w:val="00BC5036"/>
    <w:rsid w:val="00D06508"/>
    <w:rsid w:val="00D741D7"/>
    <w:rsid w:val="00DD1D5B"/>
    <w:rsid w:val="00DF562D"/>
    <w:rsid w:val="00E72630"/>
    <w:rsid w:val="00EA7985"/>
    <w:rsid w:val="00F127B6"/>
    <w:rsid w:val="00F52BD7"/>
    <w:rsid w:val="00F65C30"/>
    <w:rsid w:val="00F6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2020-05-01T14:54:00Z</dcterms:created>
  <dcterms:modified xsi:type="dcterms:W3CDTF">2020-05-01T14:54:00Z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