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EC672E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3203C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C0E10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EC672E" w:rsidP="00006B66">
      <w:pPr>
        <w:pStyle w:val="Heading1"/>
      </w:pPr>
      <w:r>
        <w:t>Parina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11FE52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C672E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EC672E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EF4E4E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F0D055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0D5B80"/>
    <w:rsid w:val="00106A0B"/>
    <w:rsid w:val="00107117"/>
    <w:rsid w:val="00152F24"/>
    <w:rsid w:val="00162559"/>
    <w:rsid w:val="0032162A"/>
    <w:rsid w:val="00442795"/>
    <w:rsid w:val="004F1A3A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EC672E"/>
    <w:rsid w:val="00EF7841"/>
    <w:rsid w:val="00F127B6"/>
    <w:rsid w:val="00F52BD7"/>
    <w:rsid w:val="00F65C30"/>
    <w:rsid w:val="00F6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2020-05-01T14:56:00Z</dcterms:created>
  <dcterms:modified xsi:type="dcterms:W3CDTF">2020-05-01T14:56:00Z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