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C2" w:rsidRDefault="00F91256">
      <w:pPr>
        <w:pStyle w:val="Title"/>
      </w:pPr>
      <w:sdt>
        <w:sdtPr>
          <w:alias w:val="Certificate:"/>
          <w:tag w:val="Certificate:"/>
          <w:id w:val="55435526"/>
          <w:placeholder>
            <w:docPart w:val="A77DBACE33484D629384A0024FF4288D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21FEF5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428072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h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E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">
                  <v:imagedata r:id="rId8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3DA88D4EFF384C64BEE03C99DB7A813B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:rsidR="005E66C2" w:rsidRDefault="00F91256" w:rsidP="00006B66">
      <w:pPr>
        <w:pStyle w:val="Heading1"/>
      </w:pPr>
      <w:r>
        <w:t>Maisie</w:t>
      </w:r>
      <w:bookmarkStart w:id="0" w:name="_GoBack"/>
      <w:bookmarkEnd w:id="0"/>
    </w:p>
    <w:p w:rsidR="005E66C2" w:rsidRPr="00006B66" w:rsidRDefault="00A07386" w:rsidP="00A07386">
      <w:r>
        <w:t>Well done for excellent effort and continuous hard work this week, we are so proud of you!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Group 14" descr="Award seal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Star icon" descr="Sta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3F236A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Ay5xw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">
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">
                          <v:imagedata r:id="rId11" o:title="Award seal texture" croptop="-2164f" cropleft="19433f" cropright="-949f"/>
                          <v:path arrowok="t"/>
                        </v:shape>
                      </v:group>
                      <v:shape id="Star icon" o:spid="_x0000_s1030" type="#_x0000_t75" alt="Star icon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">
                        <v:imagedata r:id="rId12" o:title="Star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F91256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9FD58FFFA5FD400BBC7602803643D4F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proofErr w:type="spellStart"/>
                  <w:r>
                    <w:t>Mrs</w:t>
                  </w:r>
                  <w:proofErr w:type="spellEnd"/>
                  <w:r>
                    <w:t xml:space="preserve"> Baldry, </w:t>
                  </w:r>
                  <w:proofErr w:type="spellStart"/>
                  <w:r>
                    <w:t>Mrs</w:t>
                  </w:r>
                  <w:proofErr w:type="spellEnd"/>
                  <w:r>
                    <w:t xml:space="preserve"> Denny and Miss Bishop</w:t>
                  </w:r>
                </w:p>
              </w:tc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F91256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C285F378A4D44233AE60635C510274A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r>
                    <w:t>1</w:t>
                  </w:r>
                  <w:r w:rsidRPr="00A07386">
                    <w:rPr>
                      <w:vertAlign w:val="superscript"/>
                    </w:rPr>
                    <w:t>st</w:t>
                  </w:r>
                  <w:r>
                    <w:t xml:space="preserve"> May 2020</w:t>
                  </w:r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NoSpacing"/>
      </w:pPr>
    </w:p>
    <w:sectPr w:rsidR="00982BCF" w:rsidSect="00DD1D5B">
      <w:headerReference w:type="default" r:id="rId13"/>
      <w:footerReference w:type="default" r:id="rId14"/>
      <w:headerReference w:type="first" r:id="rId15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386" w:rsidRDefault="00A07386">
      <w:pPr>
        <w:spacing w:after="0" w:line="240" w:lineRule="auto"/>
      </w:pPr>
      <w:r>
        <w:separator/>
      </w:r>
    </w:p>
  </w:endnote>
  <w:endnote w:type="continuationSeparator" w:id="0">
    <w:p w:rsidR="00A07386" w:rsidRDefault="00A07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386" w:rsidRDefault="00A07386">
      <w:pPr>
        <w:spacing w:after="0" w:line="240" w:lineRule="auto"/>
      </w:pPr>
      <w:r>
        <w:separator/>
      </w:r>
    </w:p>
  </w:footnote>
  <w:footnote w:type="continuationSeparator" w:id="0">
    <w:p w:rsidR="00A07386" w:rsidRDefault="00A07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E74" w:rsidRDefault="00982BC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49A9E7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C30" w:rsidRDefault="00DD1D5B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1315DF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86"/>
    <w:rsid w:val="0000030F"/>
    <w:rsid w:val="00005485"/>
    <w:rsid w:val="00006B66"/>
    <w:rsid w:val="000320C2"/>
    <w:rsid w:val="000904A2"/>
    <w:rsid w:val="000B3AB8"/>
    <w:rsid w:val="000D5B80"/>
    <w:rsid w:val="00106A0B"/>
    <w:rsid w:val="00107117"/>
    <w:rsid w:val="00152F24"/>
    <w:rsid w:val="00162559"/>
    <w:rsid w:val="0032162A"/>
    <w:rsid w:val="00442795"/>
    <w:rsid w:val="004F1A3A"/>
    <w:rsid w:val="00575585"/>
    <w:rsid w:val="00581C4F"/>
    <w:rsid w:val="005E66C2"/>
    <w:rsid w:val="0063360D"/>
    <w:rsid w:val="006D6821"/>
    <w:rsid w:val="007272D5"/>
    <w:rsid w:val="00794FC4"/>
    <w:rsid w:val="007C49DA"/>
    <w:rsid w:val="007D7E74"/>
    <w:rsid w:val="00873E8C"/>
    <w:rsid w:val="008A5513"/>
    <w:rsid w:val="008B62B2"/>
    <w:rsid w:val="00982BCF"/>
    <w:rsid w:val="00A07386"/>
    <w:rsid w:val="00A3264F"/>
    <w:rsid w:val="00A36B7F"/>
    <w:rsid w:val="00AF4037"/>
    <w:rsid w:val="00B36BA2"/>
    <w:rsid w:val="00B84700"/>
    <w:rsid w:val="00BC5036"/>
    <w:rsid w:val="00D06508"/>
    <w:rsid w:val="00D741D7"/>
    <w:rsid w:val="00DD1D5B"/>
    <w:rsid w:val="00DF562D"/>
    <w:rsid w:val="00E72630"/>
    <w:rsid w:val="00EA7985"/>
    <w:rsid w:val="00EC672E"/>
    <w:rsid w:val="00EF7841"/>
    <w:rsid w:val="00F127B6"/>
    <w:rsid w:val="00F52BD7"/>
    <w:rsid w:val="00F65C30"/>
    <w:rsid w:val="00F67BDB"/>
    <w:rsid w:val="00F9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5F8FF"/>
  <w15:docId w15:val="{EC821B42-67F0-41C7-A7CE-6A7CF1EF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7DBACE33484D629384A0024FF42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5757F-9650-44A9-BB76-E9037943BF73}"/>
      </w:docPartPr>
      <w:docPartBody>
        <w:p w:rsidR="00000000" w:rsidRDefault="00161CA0">
          <w:pPr>
            <w:pStyle w:val="A77DBACE33484D629384A0024FF4288D"/>
          </w:pPr>
          <w:r>
            <w:t>Certificate</w:t>
          </w:r>
        </w:p>
      </w:docPartBody>
    </w:docPart>
    <w:docPart>
      <w:docPartPr>
        <w:name w:val="3DA88D4EFF384C64BEE03C99DB7A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8D55C-E19C-497F-B0AE-4C6FF2D32BBA}"/>
      </w:docPartPr>
      <w:docPartBody>
        <w:p w:rsidR="00000000" w:rsidRDefault="00161CA0">
          <w:pPr>
            <w:pStyle w:val="3DA88D4EFF384C64BEE03C99DB7A813B"/>
          </w:pPr>
          <w:r>
            <w:t>Participation</w:t>
          </w:r>
        </w:p>
      </w:docPartBody>
    </w:docPart>
    <w:docPart>
      <w:docPartPr>
        <w:name w:val="9FD58FFFA5FD400BBC7602803643D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87B30-B904-4A6B-A644-B651102E68E0}"/>
      </w:docPartPr>
      <w:docPartBody>
        <w:p w:rsidR="00000000" w:rsidRDefault="00161CA0">
          <w:pPr>
            <w:pStyle w:val="9FD58FFFA5FD400BBC7602803643D4FD"/>
          </w:pPr>
          <w:r>
            <w:t>Presented By:</w:t>
          </w:r>
        </w:p>
      </w:docPartBody>
    </w:docPart>
    <w:docPart>
      <w:docPartPr>
        <w:name w:val="C285F378A4D44233AE60635C51027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0F1B6-F989-4829-ACEE-F030D0436BDD}"/>
      </w:docPartPr>
      <w:docPartBody>
        <w:p w:rsidR="00000000" w:rsidRDefault="00161CA0">
          <w:pPr>
            <w:pStyle w:val="C285F378A4D44233AE60635C510274AA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7DBACE33484D629384A0024FF4288D">
    <w:name w:val="A77DBACE33484D629384A0024FF4288D"/>
  </w:style>
  <w:style w:type="paragraph" w:customStyle="1" w:styleId="3DA88D4EFF384C64BEE03C99DB7A813B">
    <w:name w:val="3DA88D4EFF384C64BEE03C99DB7A813B"/>
  </w:style>
  <w:style w:type="paragraph" w:customStyle="1" w:styleId="A558D0E18C624B49AA84CCAB53497582">
    <w:name w:val="A558D0E18C624B49AA84CCAB53497582"/>
  </w:style>
  <w:style w:type="paragraph" w:customStyle="1" w:styleId="5DFFB3428A4F4FA598924D3D1EF2A0A4">
    <w:name w:val="5DFFB3428A4F4FA598924D3D1EF2A0A4"/>
  </w:style>
  <w:style w:type="paragraph" w:customStyle="1" w:styleId="04B4964F658947BBAF5FFC0C47A5F378">
    <w:name w:val="04B4964F658947BBAF5FFC0C47A5F378"/>
  </w:style>
  <w:style w:type="paragraph" w:customStyle="1" w:styleId="9FD58FFFA5FD400BBC7602803643D4FD">
    <w:name w:val="9FD58FFFA5FD400BBC7602803643D4FD"/>
  </w:style>
  <w:style w:type="paragraph" w:customStyle="1" w:styleId="2E38E482C17149B28F54C4F027DD3815">
    <w:name w:val="2E38E482C17149B28F54C4F027DD3815"/>
  </w:style>
  <w:style w:type="paragraph" w:customStyle="1" w:styleId="C285F378A4D44233AE60635C510274AA">
    <w:name w:val="C285F378A4D44233AE60635C510274AA"/>
  </w:style>
  <w:style w:type="paragraph" w:customStyle="1" w:styleId="82C67B22586D40C9BA67FBBD46A7CADA">
    <w:name w:val="82C67B22586D40C9BA67FBBD46A7C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0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Beverley Billingham</dc:creator>
  <cp:keywords/>
  <cp:lastModifiedBy>Beverley Billingham</cp:lastModifiedBy>
  <cp:revision>2</cp:revision>
  <dcterms:created xsi:type="dcterms:W3CDTF">2020-05-01T14:56:00Z</dcterms:created>
  <dcterms:modified xsi:type="dcterms:W3CDTF">2020-05-01T14:56:00Z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