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4F6B43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EE5C4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9CD44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4F6B43" w:rsidP="00006B66">
      <w:pPr>
        <w:pStyle w:val="Heading1"/>
      </w:pPr>
      <w:r>
        <w:t>Kristers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BDB2B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4F6B43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4F6B43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7C8BA5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401AD7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030F"/>
    <w:rsid w:val="00005485"/>
    <w:rsid w:val="00006B66"/>
    <w:rsid w:val="000320C2"/>
    <w:rsid w:val="000904A2"/>
    <w:rsid w:val="000B3AB8"/>
    <w:rsid w:val="000D5B80"/>
    <w:rsid w:val="00106A0B"/>
    <w:rsid w:val="00107117"/>
    <w:rsid w:val="00152F24"/>
    <w:rsid w:val="00162559"/>
    <w:rsid w:val="0032162A"/>
    <w:rsid w:val="00442795"/>
    <w:rsid w:val="004F1A3A"/>
    <w:rsid w:val="004F6B43"/>
    <w:rsid w:val="00575585"/>
    <w:rsid w:val="00581C4F"/>
    <w:rsid w:val="005E66C2"/>
    <w:rsid w:val="0063360D"/>
    <w:rsid w:val="006D6821"/>
    <w:rsid w:val="007272D5"/>
    <w:rsid w:val="00794FC4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84700"/>
    <w:rsid w:val="00BC5036"/>
    <w:rsid w:val="00D06508"/>
    <w:rsid w:val="00D741D7"/>
    <w:rsid w:val="00DD1D5B"/>
    <w:rsid w:val="00DF562D"/>
    <w:rsid w:val="00E72630"/>
    <w:rsid w:val="00EA7985"/>
    <w:rsid w:val="00EC672E"/>
    <w:rsid w:val="00EF7841"/>
    <w:rsid w:val="00F127B6"/>
    <w:rsid w:val="00F52BD7"/>
    <w:rsid w:val="00F65C30"/>
    <w:rsid w:val="00F67BDB"/>
    <w:rsid w:val="00F9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2020-05-01T14:56:00Z</dcterms:created>
  <dcterms:modified xsi:type="dcterms:W3CDTF">2020-05-01T14:56:00Z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