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D06508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4202A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C2899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D06508" w:rsidP="00006B66">
      <w:pPr>
        <w:pStyle w:val="Heading1"/>
      </w:pPr>
      <w:r>
        <w:t>Hargun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1CC09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D06508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D06508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C07DFC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37842D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06508"/>
    <w:rsid w:val="00D741D7"/>
    <w:rsid w:val="00DD1D5B"/>
    <w:rsid w:val="00DF562D"/>
    <w:rsid w:val="00E72630"/>
    <w:rsid w:val="00F127B6"/>
    <w:rsid w:val="00F52BD7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2020-05-01T14:53:00Z</dcterms:created>
  <dcterms:modified xsi:type="dcterms:W3CDTF">2020-05-01T14:53:00Z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