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BC5036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DAF4B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537EF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BC5036" w:rsidP="00006B66">
      <w:pPr>
        <w:pStyle w:val="Heading1"/>
      </w:pPr>
      <w:r>
        <w:t>Finlay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342D56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BC5036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BC5036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EBA12F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5ADA27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442795"/>
    <w:rsid w:val="004F1A3A"/>
    <w:rsid w:val="00575585"/>
    <w:rsid w:val="00581C4F"/>
    <w:rsid w:val="005E66C2"/>
    <w:rsid w:val="006D6821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BC5036"/>
    <w:rsid w:val="00D741D7"/>
    <w:rsid w:val="00DD1D5B"/>
    <w:rsid w:val="00DF562D"/>
    <w:rsid w:val="00E72630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2</cp:revision>
  <dcterms:created xsi:type="dcterms:W3CDTF">2020-05-01T14:52:00Z</dcterms:created>
  <dcterms:modified xsi:type="dcterms:W3CDTF">2020-05-01T14:52:00Z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