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00030F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F1C46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C0FCD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00030F" w:rsidP="00006B66">
      <w:pPr>
        <w:pStyle w:val="Heading1"/>
      </w:pPr>
      <w:r>
        <w:t>Cody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7C84CF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00030F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00030F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14BBAD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6BDC1B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030F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442795"/>
    <w:rsid w:val="004F1A3A"/>
    <w:rsid w:val="00575585"/>
    <w:rsid w:val="00581C4F"/>
    <w:rsid w:val="005E66C2"/>
    <w:rsid w:val="0063360D"/>
    <w:rsid w:val="006D6821"/>
    <w:rsid w:val="00794FC4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84700"/>
    <w:rsid w:val="00BC5036"/>
    <w:rsid w:val="00D06508"/>
    <w:rsid w:val="00D741D7"/>
    <w:rsid w:val="00DD1D5B"/>
    <w:rsid w:val="00DF562D"/>
    <w:rsid w:val="00E72630"/>
    <w:rsid w:val="00EA7985"/>
    <w:rsid w:val="00F127B6"/>
    <w:rsid w:val="00F52BD7"/>
    <w:rsid w:val="00F65C30"/>
    <w:rsid w:val="00F6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1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2020-05-01T14:55:00Z</dcterms:created>
  <dcterms:modified xsi:type="dcterms:W3CDTF">2020-05-01T14:55:00Z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