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B84700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2680C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A2523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B84700" w:rsidP="00006B66">
      <w:pPr>
        <w:pStyle w:val="Heading1"/>
      </w:pPr>
      <w:r>
        <w:t>Ben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03934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B84700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B84700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E91007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B2CCE9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3360D"/>
    <w:rsid w:val="006D6821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2020-05-01T14:54:00Z</dcterms:created>
  <dcterms:modified xsi:type="dcterms:W3CDTF">2020-05-01T14:54:00Z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