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F52BD7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CAC9C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AA82B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F52BD7" w:rsidP="00006B66">
      <w:pPr>
        <w:pStyle w:val="Heading1"/>
      </w:pPr>
      <w:r>
        <w:t>Bella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28F71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F52BD7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F52BD7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D32355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3CA56F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C5036"/>
    <w:rsid w:val="00D741D7"/>
    <w:rsid w:val="00DD1D5B"/>
    <w:rsid w:val="00DF562D"/>
    <w:rsid w:val="00E72630"/>
    <w:rsid w:val="00F127B6"/>
    <w:rsid w:val="00F52BD7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2020-05-01T14:52:00Z</dcterms:created>
  <dcterms:modified xsi:type="dcterms:W3CDTF">2020-05-01T14:52:00Z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