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EF7841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850CB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D3CB3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EF7841" w:rsidP="00006B66">
      <w:pPr>
        <w:pStyle w:val="Heading1"/>
      </w:pPr>
      <w:r>
        <w:t>Alex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AC764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EF7841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EF7841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073F8A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91C563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0D5B80"/>
    <w:rsid w:val="00106A0B"/>
    <w:rsid w:val="00107117"/>
    <w:rsid w:val="00152F24"/>
    <w:rsid w:val="00162559"/>
    <w:rsid w:val="0032162A"/>
    <w:rsid w:val="00442795"/>
    <w:rsid w:val="004F1A3A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EF7841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2020-05-01T14:55:00Z</dcterms:created>
  <dcterms:modified xsi:type="dcterms:W3CDTF">2020-05-01T14:55:00Z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