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D57B39" w:rsidP="00CF5DE7">
      <w:pPr>
        <w:pStyle w:val="BodyText"/>
      </w:pPr>
      <w:proofErr w:type="spellStart"/>
      <w:r>
        <w:t>Timur</w:t>
      </w:r>
      <w:proofErr w:type="spellEnd"/>
      <w:r>
        <w:t xml:space="preserve"> Iszestnij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school work from the blog at home.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46E139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B0216"/>
    <w:rsid w:val="000D1F5C"/>
    <w:rsid w:val="000D6FE1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0328A"/>
    <w:rsid w:val="004118F7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8034A"/>
    <w:rsid w:val="006B1FD5"/>
    <w:rsid w:val="00752016"/>
    <w:rsid w:val="00776F32"/>
    <w:rsid w:val="00784523"/>
    <w:rsid w:val="00784DFA"/>
    <w:rsid w:val="00794FBD"/>
    <w:rsid w:val="007C39C5"/>
    <w:rsid w:val="00804CE7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81346"/>
    <w:rsid w:val="00CD412E"/>
    <w:rsid w:val="00CF5DE7"/>
    <w:rsid w:val="00D1637F"/>
    <w:rsid w:val="00D22E66"/>
    <w:rsid w:val="00D40AC7"/>
    <w:rsid w:val="00D57B39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AAE9DC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00000" w:rsidRDefault="00A84F6E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00000" w:rsidRDefault="00A84F6E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00000" w:rsidRDefault="00A84F6E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2</cp:revision>
  <cp:lastPrinted>2008-04-01T18:08:00Z</cp:lastPrinted>
  <dcterms:created xsi:type="dcterms:W3CDTF">2020-04-22T15:00:00Z</dcterms:created>
  <dcterms:modified xsi:type="dcterms:W3CDTF">2020-04-22T15:00:00Z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