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8B" w:rsidRPr="005D15FC" w:rsidRDefault="005D15FC" w:rsidP="005D15FC">
      <w:pPr>
        <w:pStyle w:val="Subtitle"/>
        <w:rPr>
          <w:b/>
        </w:rPr>
      </w:pPr>
      <w:r w:rsidRPr="005D15FC">
        <w:rPr>
          <w:b/>
        </w:rPr>
        <w:t>Certificate of excellence</w:t>
      </w:r>
      <w:r w:rsidR="001A5AAC" w:rsidRPr="005D15FC">
        <w:rPr>
          <w:b/>
        </w:rPr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4115E6F1F5AC4D42867CB4CB99949324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:rsidR="00596C8B" w:rsidRPr="00B05C1B" w:rsidRDefault="003D3CD7" w:rsidP="00CF5DE7">
      <w:pPr>
        <w:pStyle w:val="BodyText"/>
      </w:pPr>
      <w:r>
        <w:t>Maisie</w:t>
      </w:r>
    </w:p>
    <w:p w:rsidR="00CF5DE7" w:rsidRPr="00B05C1B" w:rsidRDefault="005D15FC" w:rsidP="00C71309">
      <w:pPr>
        <w:pStyle w:val="Italics"/>
      </w:pPr>
      <w:r>
        <w:t>For outstanding achievement in:</w:t>
      </w:r>
    </w:p>
    <w:p w:rsidR="00CF5DE7" w:rsidRPr="00B05C1B" w:rsidRDefault="005D15FC" w:rsidP="00CF5DE7">
      <w:pPr>
        <w:pStyle w:val="BodyText"/>
      </w:pPr>
      <w:r>
        <w:t>Consistently completing s</w:t>
      </w:r>
      <w:r w:rsidR="003D3CD7">
        <w:t>chool work from the blog</w:t>
      </w:r>
      <w:bookmarkStart w:id="0" w:name="_GoBack"/>
      <w:bookmarkEnd w:id="0"/>
      <w:r>
        <w:t>. Fantastic effort, well done.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5D15FC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BD2BB36" wp14:editId="4E64C5A2">
                      <wp:simplePos x="0" y="0"/>
                      <wp:positionH relativeFrom="column">
                        <wp:posOffset>676754</wp:posOffset>
                      </wp:positionH>
                      <wp:positionV relativeFrom="paragraph">
                        <wp:posOffset>472704</wp:posOffset>
                      </wp:positionV>
                      <wp:extent cx="3289465" cy="391795"/>
                      <wp:effectExtent l="0" t="0" r="6350" b="82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46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5FC" w:rsidRPr="005D15FC" w:rsidRDefault="005D15FC" w:rsidP="005D15FC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Denny, </w:t>
                                  </w: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Baldry and Miss Bishop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2B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3pt;margin-top:37.2pt;width:259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D6IwIAAB0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" stroked="f">
                      <v:textbox>
                        <w:txbxContent>
                          <w:p w:rsidR="005D15FC" w:rsidRPr="005D15FC" w:rsidRDefault="005D15FC" w:rsidP="005D15FC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Denny, </w:t>
                            </w: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Baldry and Miss Bishop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Signature:"/>
                <w:tag w:val="Signature:"/>
                <w:id w:val="443044230"/>
                <w:placeholder>
                  <w:docPart w:val="859FDC02002A4CF0A136EC047105D4AF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Signature</w:t>
                </w:r>
              </w:sdtContent>
            </w:sdt>
          </w:p>
        </w:tc>
        <w:tc>
          <w:tcPr>
            <w:tcW w:w="4428" w:type="dxa"/>
          </w:tcPr>
          <w:p w:rsidR="00CF5DE7" w:rsidRPr="00B05C1B" w:rsidRDefault="00776F32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990638</wp:posOffset>
                      </wp:positionH>
                      <wp:positionV relativeFrom="paragraph">
                        <wp:posOffset>426635</wp:posOffset>
                      </wp:positionV>
                      <wp:extent cx="1732716" cy="1404620"/>
                      <wp:effectExtent l="0" t="0" r="127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71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F32" w:rsidRDefault="00776F32">
                                  <w:r>
                                    <w:t>22/04/2020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8pt;margin-top:33.6pt;width:136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" stroked="f">
                      <v:textbox style="mso-fit-shape-to-text:t">
                        <w:txbxContent>
                          <w:p w:rsidR="00776F32" w:rsidRDefault="00776F32">
                            <w:r>
                              <w:t>22/04/2020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Date:"/>
                <w:tag w:val="Date:"/>
                <w:id w:val="-1484303297"/>
                <w:placeholder>
                  <w:docPart w:val="503ABA42F36D4BE3898E7E1299E9858C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Date</w:t>
                </w:r>
              </w:sdtContent>
            </w:sdt>
          </w:p>
        </w:tc>
      </w:tr>
    </w:tbl>
    <w:p w:rsidR="006B1FD5" w:rsidRPr="00B05C1B" w:rsidRDefault="006B1FD5" w:rsidP="009E122A"/>
    <w:sectPr w:rsidR="006B1FD5" w:rsidRPr="00B05C1B" w:rsidSect="002127C2">
      <w:headerReference w:type="default" r:id="rId10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5FC" w:rsidRDefault="005D15FC" w:rsidP="00BC428E">
      <w:pPr>
        <w:spacing w:after="0" w:line="240" w:lineRule="auto"/>
      </w:pPr>
      <w:r>
        <w:separator/>
      </w:r>
    </w:p>
  </w:endnote>
  <w:end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5FC" w:rsidRDefault="005D15FC" w:rsidP="00BC428E">
      <w:pPr>
        <w:spacing w:after="0" w:line="240" w:lineRule="auto"/>
      </w:pPr>
      <w:r>
        <w:separator/>
      </w:r>
    </w:p>
  </w:footnote>
  <w:foot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CEEC6D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FC"/>
    <w:rsid w:val="00073540"/>
    <w:rsid w:val="000771BB"/>
    <w:rsid w:val="000B0216"/>
    <w:rsid w:val="000D1F5C"/>
    <w:rsid w:val="000D6FE1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3D3CD7"/>
    <w:rsid w:val="0040328A"/>
    <w:rsid w:val="004118F7"/>
    <w:rsid w:val="004A3527"/>
    <w:rsid w:val="004E7A56"/>
    <w:rsid w:val="0050174E"/>
    <w:rsid w:val="00596C8B"/>
    <w:rsid w:val="005B0CB9"/>
    <w:rsid w:val="005D15FC"/>
    <w:rsid w:val="005E54A1"/>
    <w:rsid w:val="0062123D"/>
    <w:rsid w:val="00637D95"/>
    <w:rsid w:val="0068034A"/>
    <w:rsid w:val="006B1FD5"/>
    <w:rsid w:val="00752016"/>
    <w:rsid w:val="00776F32"/>
    <w:rsid w:val="00784523"/>
    <w:rsid w:val="00784DFA"/>
    <w:rsid w:val="00794FBD"/>
    <w:rsid w:val="007C39C5"/>
    <w:rsid w:val="00804CE7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A51BE"/>
    <w:rsid w:val="009C71CB"/>
    <w:rsid w:val="009D0078"/>
    <w:rsid w:val="009E122A"/>
    <w:rsid w:val="009F2F10"/>
    <w:rsid w:val="00B05C1B"/>
    <w:rsid w:val="00B44143"/>
    <w:rsid w:val="00BC428E"/>
    <w:rsid w:val="00BC574C"/>
    <w:rsid w:val="00BF308E"/>
    <w:rsid w:val="00C46BDA"/>
    <w:rsid w:val="00C71309"/>
    <w:rsid w:val="00C716E6"/>
    <w:rsid w:val="00C76FA5"/>
    <w:rsid w:val="00C81346"/>
    <w:rsid w:val="00CD412E"/>
    <w:rsid w:val="00CF5DE7"/>
    <w:rsid w:val="00D1637F"/>
    <w:rsid w:val="00D22E66"/>
    <w:rsid w:val="00D40AC7"/>
    <w:rsid w:val="00D57B39"/>
    <w:rsid w:val="00D91591"/>
    <w:rsid w:val="00E45531"/>
    <w:rsid w:val="00E96F9D"/>
    <w:rsid w:val="00EA5A4C"/>
    <w:rsid w:val="00EC61D4"/>
    <w:rsid w:val="00F349C9"/>
    <w:rsid w:val="00F9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AAE9DC"/>
  <w15:docId w15:val="{D84811BE-3EE2-4922-B502-7189F129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5E6F1F5AC4D42867CB4CB9994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4C5-0AE9-46F5-AA3C-6244DA3EF4D3}"/>
      </w:docPartPr>
      <w:docPartBody>
        <w:p w:rsidR="00000000" w:rsidRDefault="00A84F6E">
          <w:pPr>
            <w:pStyle w:val="4115E6F1F5AC4D42867CB4CB99949324"/>
          </w:pPr>
          <w:r w:rsidRPr="00B05C1B">
            <w:t>this certificate is awarded to:</w:t>
          </w:r>
        </w:p>
      </w:docPartBody>
    </w:docPart>
    <w:docPart>
      <w:docPartPr>
        <w:name w:val="859FDC02002A4CF0A136EC047105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0F13-CE1D-4DB6-9C99-BD156AE5D75F}"/>
      </w:docPartPr>
      <w:docPartBody>
        <w:p w:rsidR="00000000" w:rsidRDefault="00A84F6E">
          <w:pPr>
            <w:pStyle w:val="859FDC02002A4CF0A136EC047105D4AF"/>
          </w:pPr>
          <w:r w:rsidRPr="00B05C1B">
            <w:t>Signature</w:t>
          </w:r>
        </w:p>
      </w:docPartBody>
    </w:docPart>
    <w:docPart>
      <w:docPartPr>
        <w:name w:val="503ABA42F36D4BE3898E7E1299E98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C6540-5C67-4374-A9D9-F783DE0118C7}"/>
      </w:docPartPr>
      <w:docPartBody>
        <w:p w:rsidR="00000000" w:rsidRDefault="00A84F6E">
          <w:pPr>
            <w:pStyle w:val="503ABA42F36D4BE3898E7E1299E9858C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1223A183534EB78AEF534359CCF565">
    <w:name w:val="431223A183534EB78AEF534359CCF565"/>
  </w:style>
  <w:style w:type="paragraph" w:customStyle="1" w:styleId="B63C4A67CCE240DBB80ABEF42E33CA40">
    <w:name w:val="B63C4A67CCE240DBB80ABEF42E33CA40"/>
  </w:style>
  <w:style w:type="paragraph" w:customStyle="1" w:styleId="4115E6F1F5AC4D42867CB4CB99949324">
    <w:name w:val="4115E6F1F5AC4D42867CB4CB99949324"/>
  </w:style>
  <w:style w:type="paragraph" w:customStyle="1" w:styleId="779C442C943244D1A3DC0852538D99EE">
    <w:name w:val="779C442C943244D1A3DC0852538D99EE"/>
  </w:style>
  <w:style w:type="paragraph" w:customStyle="1" w:styleId="6796ACC76C30410691257B0971D84F8C">
    <w:name w:val="6796ACC76C30410691257B0971D84F8C"/>
  </w:style>
  <w:style w:type="paragraph" w:customStyle="1" w:styleId="1543B94A81C24A6F82C03EE21393BA51">
    <w:name w:val="1543B94A81C24A6F82C03EE21393BA51"/>
  </w:style>
  <w:style w:type="paragraph" w:customStyle="1" w:styleId="859FDC02002A4CF0A136EC047105D4AF">
    <w:name w:val="859FDC02002A4CF0A136EC047105D4AF"/>
  </w:style>
  <w:style w:type="paragraph" w:customStyle="1" w:styleId="503ABA42F36D4BE3898E7E1299E9858C">
    <w:name w:val="503ABA42F36D4BE3898E7E1299E9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40262f94-9f35-4ac3-9a90-690165a166b7"/>
    <ds:schemaRef ds:uri="a4f35948-e619-41b3-aa29-22878b09cfd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0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Billingham</dc:creator>
  <cp:lastModifiedBy>Beverley Billingham</cp:lastModifiedBy>
  <cp:revision>2</cp:revision>
  <cp:lastPrinted>2008-04-01T18:08:00Z</cp:lastPrinted>
  <dcterms:created xsi:type="dcterms:W3CDTF">2020-04-22T15:05:00Z</dcterms:created>
  <dcterms:modified xsi:type="dcterms:W3CDTF">2020-04-22T15:05:00Z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