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A972D0" w:rsidP="00CF5DE7">
      <w:pPr>
        <w:pStyle w:val="BodyText"/>
      </w:pPr>
      <w:r>
        <w:t>Kristers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3D3CD7">
        <w:t>chool work from the blog</w:t>
      </w:r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D57E3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0D6FE1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D3CD7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36E59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A2417F"/>
    <w:rsid w:val="00A972D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D57B39"/>
    <w:rsid w:val="00D91591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4A4BAF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B140F" w:rsidRDefault="000B140F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B140F" w:rsidRDefault="000B140F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B140F" w:rsidRDefault="000B140F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0F"/>
    <w:rsid w:val="000B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2020-04-22T15:09:00Z</dcterms:created>
  <dcterms:modified xsi:type="dcterms:W3CDTF">2020-04-22T15:09:00Z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