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836E59" w:rsidP="00CF5DE7">
      <w:pPr>
        <w:pStyle w:val="BodyText"/>
      </w:pPr>
      <w:r>
        <w:t>George Nash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3D3CD7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D57E3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3CD7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36E59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A2417F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D91591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4A4BAF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B140F" w:rsidRDefault="000B140F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B140F" w:rsidRDefault="000B140F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B140F" w:rsidRDefault="000B140F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0F"/>
    <w:rsid w:val="000B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2020-04-22T15:07:00Z</dcterms:created>
  <dcterms:modified xsi:type="dcterms:W3CDTF">2020-04-22T15:07:00Z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