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4B2881" w:rsidRPr="00B05C1B" w:rsidRDefault="00770E1A" w:rsidP="004B2881">
      <w:pPr>
        <w:pStyle w:val="BodyText"/>
      </w:pPr>
      <w:r>
        <w:t>Ben Shimmin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</w:t>
      </w:r>
      <w:r w:rsidR="007E6226">
        <w:t>chool work from the blog</w:t>
      </w:r>
      <w:r>
        <w:t>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B14878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0328A"/>
    <w:rsid w:val="004A3527"/>
    <w:rsid w:val="004B2881"/>
    <w:rsid w:val="004E7A56"/>
    <w:rsid w:val="0050174E"/>
    <w:rsid w:val="00596C8B"/>
    <w:rsid w:val="005B0CB9"/>
    <w:rsid w:val="005D15FC"/>
    <w:rsid w:val="005E54A1"/>
    <w:rsid w:val="0062123D"/>
    <w:rsid w:val="00637D95"/>
    <w:rsid w:val="006B1FD5"/>
    <w:rsid w:val="00752016"/>
    <w:rsid w:val="00770E1A"/>
    <w:rsid w:val="00776F32"/>
    <w:rsid w:val="00784523"/>
    <w:rsid w:val="00784DFA"/>
    <w:rsid w:val="00794FBD"/>
    <w:rsid w:val="007C39C5"/>
    <w:rsid w:val="007E6226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1637F"/>
    <w:rsid w:val="00D22E66"/>
    <w:rsid w:val="00D40AC7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2BA5BCA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24D9A" w:rsidRDefault="00024D9A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24D9A" w:rsidRDefault="00024D9A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24D9A" w:rsidRDefault="00024D9A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D9A"/>
    <w:rsid w:val="0002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2</cp:revision>
  <cp:lastPrinted>2008-04-01T18:08:00Z</cp:lastPrinted>
  <dcterms:created xsi:type="dcterms:W3CDTF">2020-04-23T16:36:00Z</dcterms:created>
  <dcterms:modified xsi:type="dcterms:W3CDTF">2020-04-23T16:36:00Z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