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4B2881" w:rsidRPr="00B05C1B" w:rsidRDefault="00770E1A" w:rsidP="004B2881">
      <w:pPr>
        <w:pStyle w:val="BodyText"/>
      </w:pPr>
      <w:r>
        <w:t>B</w:t>
      </w:r>
      <w:r w:rsidR="00C03B54">
        <w:t>ella Isgar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7E6226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B14878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0328A"/>
    <w:rsid w:val="004A3527"/>
    <w:rsid w:val="004B2881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52016"/>
    <w:rsid w:val="00770E1A"/>
    <w:rsid w:val="00776F32"/>
    <w:rsid w:val="00784523"/>
    <w:rsid w:val="00784DFA"/>
    <w:rsid w:val="00794FBD"/>
    <w:rsid w:val="007C39C5"/>
    <w:rsid w:val="007E6226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03B54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BA5BCA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24D9A" w:rsidRDefault="00024D9A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24D9A" w:rsidRDefault="00024D9A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24D9A" w:rsidRDefault="00024D9A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9A"/>
    <w:rsid w:val="000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2020-04-23T16:37:00Z</dcterms:created>
  <dcterms:modified xsi:type="dcterms:W3CDTF">2020-04-23T16:37:00Z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